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723" w:rsidRPr="00F8012D" w:rsidRDefault="002E3723" w:rsidP="00F8012D">
      <w:pPr>
        <w:tabs>
          <w:tab w:val="left" w:pos="0"/>
          <w:tab w:val="left" w:pos="540"/>
          <w:tab w:val="left" w:pos="72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012D">
        <w:rPr>
          <w:rFonts w:ascii="Times New Roman" w:hAnsi="Times New Roman" w:cs="Times New Roman"/>
          <w:b/>
          <w:bCs/>
          <w:sz w:val="28"/>
          <w:szCs w:val="28"/>
        </w:rPr>
        <w:t>МИНИСТЕРСТВО ТРАНСПОРТА РОССИЙСКОЙ ФЕДЕРАЦИИ</w:t>
      </w:r>
    </w:p>
    <w:p w:rsidR="002E3723" w:rsidRPr="00F8012D" w:rsidRDefault="002E3723" w:rsidP="00F8012D">
      <w:pPr>
        <w:tabs>
          <w:tab w:val="left" w:pos="0"/>
          <w:tab w:val="left" w:pos="540"/>
          <w:tab w:val="left" w:pos="720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F8012D">
        <w:rPr>
          <w:rFonts w:ascii="Times New Roman" w:hAnsi="Times New Roman" w:cs="Times New Roman"/>
          <w:b/>
          <w:bCs/>
          <w:sz w:val="28"/>
          <w:szCs w:val="28"/>
        </w:rPr>
        <w:t>ФЕДЕРАЛЬНОЕ АГЕНТСТВО ЖЕЛЕЗНОДОРОЖНОГО РАНСПОРТА</w:t>
      </w:r>
    </w:p>
    <w:p w:rsidR="002E3723" w:rsidRPr="00F8012D" w:rsidRDefault="002E3723" w:rsidP="00F801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012D">
        <w:rPr>
          <w:rFonts w:ascii="Times New Roman" w:hAnsi="Times New Roman" w:cs="Times New Roman"/>
          <w:sz w:val="28"/>
          <w:szCs w:val="28"/>
        </w:rPr>
        <w:t>Филиал федерального государственного бюджетного образовательного учреждения высшего образования</w:t>
      </w:r>
    </w:p>
    <w:p w:rsidR="002E3723" w:rsidRPr="00F8012D" w:rsidRDefault="002E3723" w:rsidP="00F801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012D">
        <w:rPr>
          <w:rFonts w:ascii="Times New Roman" w:hAnsi="Times New Roman" w:cs="Times New Roman"/>
          <w:sz w:val="28"/>
          <w:szCs w:val="28"/>
        </w:rPr>
        <w:t>«Самарский государственный университет путей сообщения» в г. Саратове</w:t>
      </w:r>
    </w:p>
    <w:p w:rsidR="002E3723" w:rsidRPr="00F8012D" w:rsidRDefault="002E3723" w:rsidP="00F801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aps/>
          <w:sz w:val="28"/>
          <w:szCs w:val="28"/>
          <w:u w:val="single"/>
        </w:rPr>
      </w:pPr>
      <w:r w:rsidRPr="00F8012D">
        <w:rPr>
          <w:rFonts w:ascii="Times New Roman" w:hAnsi="Times New Roman" w:cs="Times New Roman"/>
          <w:b/>
          <w:bCs/>
        </w:rPr>
        <w:t>Филиал СамГУПС в г.</w:t>
      </w:r>
      <w:r>
        <w:rPr>
          <w:rFonts w:ascii="Times New Roman" w:hAnsi="Times New Roman" w:cs="Times New Roman"/>
          <w:b/>
          <w:bCs/>
        </w:rPr>
        <w:t xml:space="preserve"> </w:t>
      </w:r>
      <w:r w:rsidRPr="00F8012D">
        <w:rPr>
          <w:rFonts w:ascii="Times New Roman" w:hAnsi="Times New Roman" w:cs="Times New Roman"/>
          <w:b/>
          <w:bCs/>
        </w:rPr>
        <w:t>Саратове</w:t>
      </w:r>
    </w:p>
    <w:p w:rsidR="002E3723" w:rsidRPr="00EF6AA8" w:rsidRDefault="002E3723" w:rsidP="00F8012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center"/>
        <w:rPr>
          <w:b/>
          <w:bCs/>
          <w:caps/>
          <w:sz w:val="28"/>
          <w:szCs w:val="28"/>
        </w:rPr>
      </w:pPr>
    </w:p>
    <w:p w:rsidR="002E3723" w:rsidRDefault="002E3723" w:rsidP="00A4458F">
      <w:pPr>
        <w:jc w:val="center"/>
      </w:pPr>
    </w:p>
    <w:p w:rsidR="002E3723" w:rsidRDefault="002E3723" w:rsidP="00A4458F">
      <w:pPr>
        <w:jc w:val="center"/>
      </w:pPr>
    </w:p>
    <w:p w:rsidR="002E3723" w:rsidRDefault="002E3723" w:rsidP="00A4458F">
      <w:pPr>
        <w:jc w:val="center"/>
      </w:pPr>
    </w:p>
    <w:p w:rsidR="002E3723" w:rsidRPr="00A07EA7" w:rsidRDefault="002E3723" w:rsidP="00A07EA7">
      <w:pPr>
        <w:pStyle w:val="NoSpacing"/>
        <w:rPr>
          <w:rStyle w:val="Strong"/>
        </w:rPr>
      </w:pPr>
    </w:p>
    <w:p w:rsidR="002E3723" w:rsidRDefault="002E3723" w:rsidP="00A4458F">
      <w:pPr>
        <w:jc w:val="center"/>
      </w:pPr>
    </w:p>
    <w:p w:rsidR="002E3723" w:rsidRDefault="002E3723" w:rsidP="00A4458F">
      <w:pPr>
        <w:jc w:val="center"/>
      </w:pPr>
    </w:p>
    <w:p w:rsidR="002E3723" w:rsidRDefault="002E3723" w:rsidP="00A4458F">
      <w:pPr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C209F5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Методические указания</w:t>
      </w:r>
    </w:p>
    <w:p w:rsidR="002E3723" w:rsidRDefault="002E3723" w:rsidP="00A4458F">
      <w:pPr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AB3052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по выполнению </w:t>
      </w: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лабораторных </w:t>
      </w:r>
      <w:r w:rsidRPr="00AB3052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работ по учебной дисциплине</w:t>
      </w:r>
    </w:p>
    <w:p w:rsidR="002E3723" w:rsidRPr="00BE48E8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E48E8">
        <w:rPr>
          <w:rFonts w:ascii="Times New Roman" w:hAnsi="Times New Roman" w:cs="Times New Roman"/>
          <w:sz w:val="28"/>
          <w:szCs w:val="28"/>
          <w:lang w:eastAsia="ru-RU"/>
        </w:rPr>
        <w:t>ОП.03 ТЕОРИЯ ЭЛЕКТРИЧЕСКИХ ЦЕПЕЙ</w:t>
      </w: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Pr="00570532" w:rsidRDefault="002E3723" w:rsidP="005705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70532">
        <w:rPr>
          <w:rFonts w:ascii="Times New Roman" w:hAnsi="Times New Roman" w:cs="Times New Roman"/>
          <w:b/>
          <w:bCs/>
          <w:sz w:val="28"/>
          <w:szCs w:val="28"/>
        </w:rPr>
        <w:t>для специальности</w:t>
      </w:r>
    </w:p>
    <w:p w:rsidR="002E3723" w:rsidRPr="00570532" w:rsidRDefault="002E3723" w:rsidP="005705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70532">
        <w:rPr>
          <w:rFonts w:ascii="Times New Roman" w:hAnsi="Times New Roman" w:cs="Times New Roman"/>
          <w:sz w:val="28"/>
          <w:szCs w:val="28"/>
        </w:rPr>
        <w:t>11.02.06 Техническая эксплуатация</w:t>
      </w:r>
      <w:r w:rsidRPr="0057053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70532">
        <w:rPr>
          <w:rFonts w:ascii="Times New Roman" w:hAnsi="Times New Roman" w:cs="Times New Roman"/>
          <w:sz w:val="28"/>
          <w:szCs w:val="28"/>
        </w:rPr>
        <w:t>транспортного радиоэлектронного оборудования (по видам транспорта)</w:t>
      </w: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Pr="00AB3052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B3052">
        <w:rPr>
          <w:rFonts w:ascii="Times New Roman" w:hAnsi="Times New Roman" w:cs="Times New Roman"/>
          <w:sz w:val="28"/>
          <w:szCs w:val="28"/>
          <w:lang w:eastAsia="ru-RU"/>
        </w:rPr>
        <w:t>Саратов 20</w:t>
      </w:r>
      <w:r>
        <w:rPr>
          <w:rFonts w:ascii="Times New Roman" w:hAnsi="Times New Roman" w:cs="Times New Roman"/>
          <w:sz w:val="28"/>
          <w:szCs w:val="28"/>
          <w:lang w:eastAsia="ru-RU"/>
        </w:rPr>
        <w:t>23</w:t>
      </w:r>
    </w:p>
    <w:tbl>
      <w:tblPr>
        <w:tblW w:w="9968" w:type="dxa"/>
        <w:tblInd w:w="-106" w:type="dxa"/>
        <w:tblLook w:val="0000"/>
      </w:tblPr>
      <w:tblGrid>
        <w:gridCol w:w="5312"/>
        <w:gridCol w:w="4656"/>
      </w:tblGrid>
      <w:tr w:rsidR="002E3723" w:rsidRPr="00623629">
        <w:trPr>
          <w:trHeight w:val="4576"/>
        </w:trPr>
        <w:tc>
          <w:tcPr>
            <w:tcW w:w="5312" w:type="dxa"/>
          </w:tcPr>
          <w:p w:rsidR="002E3723" w:rsidRPr="00623629" w:rsidRDefault="002E3723" w:rsidP="00996EEB">
            <w:pPr>
              <w:jc w:val="center"/>
              <w:rPr>
                <w:sz w:val="24"/>
                <w:szCs w:val="24"/>
              </w:rPr>
            </w:pPr>
          </w:p>
          <w:p w:rsidR="002E3723" w:rsidRPr="00570532" w:rsidRDefault="002E3723" w:rsidP="00996EEB">
            <w:pPr>
              <w:keepNext/>
              <w:spacing w:before="240" w:after="60" w:line="240" w:lineRule="auto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05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ОДОБРЕНО</w:t>
            </w:r>
          </w:p>
          <w:p w:rsidR="002E3723" w:rsidRPr="00570532" w:rsidRDefault="002E3723" w:rsidP="00996EEB">
            <w:pPr>
              <w:keepNext/>
              <w:spacing w:after="0" w:line="240" w:lineRule="auto"/>
              <w:outlineLvl w:val="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05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заседании ЦМК «Техническая эксплуатация</w:t>
            </w:r>
          </w:p>
          <w:p w:rsidR="002E3723" w:rsidRPr="00570532" w:rsidRDefault="002E3723" w:rsidP="00996EE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05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транспортного радиоэлектронного </w:t>
            </w:r>
          </w:p>
          <w:p w:rsidR="002E3723" w:rsidRPr="00570532" w:rsidRDefault="002E3723" w:rsidP="00996EE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05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оборудования»</w:t>
            </w:r>
          </w:p>
          <w:p w:rsidR="002E3723" w:rsidRPr="00570532" w:rsidRDefault="002E3723" w:rsidP="00996EE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05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Протокол № _</w:t>
            </w:r>
            <w:r w:rsidRPr="008B6D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5705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 от «</w:t>
            </w:r>
            <w:r w:rsidRPr="008B6D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Pr="005705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Pr="008B6D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08</w:t>
            </w:r>
            <w:r w:rsidRPr="005705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Pr="008B6D7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Pr="005705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2E3723" w:rsidRPr="00570532" w:rsidRDefault="002E3723" w:rsidP="00996EE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E3723" w:rsidRPr="00570532" w:rsidRDefault="002E3723" w:rsidP="00996EE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705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Председатель </w:t>
            </w:r>
          </w:p>
          <w:p w:rsidR="002E3723" w:rsidRPr="00623629" w:rsidRDefault="002E3723" w:rsidP="00996EE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3629">
              <w:rPr>
                <w:sz w:val="24"/>
                <w:szCs w:val="24"/>
              </w:rPr>
              <w:t xml:space="preserve">__________________ </w:t>
            </w:r>
            <w:r w:rsidRPr="0062362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Солдатенко Ю.А</w:t>
            </w:r>
            <w:r w:rsidRPr="00623629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</w:p>
          <w:p w:rsidR="002E3723" w:rsidRPr="00623629" w:rsidRDefault="002E3723" w:rsidP="00996EEB">
            <w:pPr>
              <w:keepNext/>
              <w:spacing w:before="240" w:after="60" w:line="240" w:lineRule="auto"/>
              <w:ind w:left="142"/>
              <w:outlineLvl w:val="2"/>
              <w:rPr>
                <w:sz w:val="24"/>
                <w:szCs w:val="24"/>
              </w:rPr>
            </w:pPr>
            <w:r w:rsidRPr="005705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4656" w:type="dxa"/>
          </w:tcPr>
          <w:p w:rsidR="002E3723" w:rsidRPr="00623629" w:rsidRDefault="002E3723" w:rsidP="00996EEB"/>
          <w:p w:rsidR="002E3723" w:rsidRDefault="002E3723" w:rsidP="00996EEB">
            <w:pPr>
              <w:keepNext/>
              <w:spacing w:before="240" w:after="60" w:line="240" w:lineRule="auto"/>
              <w:ind w:left="498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УТВЕРЖДАЮ</w:t>
            </w:r>
          </w:p>
          <w:p w:rsidR="002E3723" w:rsidRPr="00C209F5" w:rsidRDefault="002E3723" w:rsidP="00996EEB">
            <w:pPr>
              <w:keepNext/>
              <w:spacing w:before="240" w:after="60" w:line="240" w:lineRule="auto"/>
              <w:ind w:left="498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C209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ам. директора по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C209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</w:p>
          <w:p w:rsidR="002E3723" w:rsidRDefault="002E3723" w:rsidP="00996EEB">
            <w:pPr>
              <w:keepNext/>
              <w:spacing w:before="240" w:after="60" w:line="240" w:lineRule="auto"/>
              <w:ind w:left="498"/>
              <w:outlineLvl w:val="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_________/Крижановский С.А./</w:t>
            </w:r>
          </w:p>
          <w:p w:rsidR="002E3723" w:rsidRPr="008B6D7C" w:rsidRDefault="002E3723" w:rsidP="00996EEB">
            <w:pPr>
              <w:keepNext/>
              <w:spacing w:before="240" w:after="60" w:line="240" w:lineRule="auto"/>
              <w:ind w:left="498"/>
              <w:outlineLvl w:val="2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_________2023г.</w:t>
            </w:r>
          </w:p>
          <w:p w:rsidR="002E3723" w:rsidRPr="00623629" w:rsidRDefault="002E3723" w:rsidP="00996EEB"/>
          <w:p w:rsidR="002E3723" w:rsidRPr="00623629" w:rsidRDefault="002E3723" w:rsidP="00996EEB"/>
          <w:p w:rsidR="002E3723" w:rsidRPr="00623629" w:rsidRDefault="002E3723" w:rsidP="00996EEB"/>
          <w:p w:rsidR="002E3723" w:rsidRPr="00623629" w:rsidRDefault="002E3723" w:rsidP="00996EEB"/>
          <w:p w:rsidR="002E3723" w:rsidRPr="00623629" w:rsidRDefault="002E3723" w:rsidP="00996EEB"/>
          <w:p w:rsidR="002E3723" w:rsidRPr="00623629" w:rsidRDefault="002E3723" w:rsidP="00996EEB"/>
          <w:p w:rsidR="002E3723" w:rsidRPr="00623629" w:rsidRDefault="002E3723" w:rsidP="00996EEB">
            <w:pPr>
              <w:keepNext/>
              <w:spacing w:before="240" w:after="60" w:line="240" w:lineRule="auto"/>
              <w:outlineLvl w:val="2"/>
            </w:pPr>
          </w:p>
        </w:tc>
      </w:tr>
    </w:tbl>
    <w:p w:rsidR="002E3723" w:rsidRDefault="002E3723" w:rsidP="00E53EB2"/>
    <w:p w:rsidR="002E3723" w:rsidRPr="003158AA" w:rsidRDefault="002E3723" w:rsidP="00E53EB2">
      <w:pPr>
        <w:rPr>
          <w:rFonts w:ascii="Times New Roman" w:hAnsi="Times New Roman" w:cs="Times New Roman"/>
          <w:sz w:val="28"/>
          <w:szCs w:val="28"/>
        </w:rPr>
      </w:pPr>
      <w:r w:rsidRPr="003158AA">
        <w:rPr>
          <w:rFonts w:ascii="Times New Roman" w:hAnsi="Times New Roman" w:cs="Times New Roman"/>
          <w:sz w:val="28"/>
          <w:szCs w:val="28"/>
        </w:rPr>
        <w:t>Одобрено методическим советом</w:t>
      </w:r>
    </w:p>
    <w:p w:rsidR="002E3723" w:rsidRPr="003158AA" w:rsidRDefault="002E3723" w:rsidP="00E53EB2">
      <w:pPr>
        <w:rPr>
          <w:rFonts w:ascii="Times New Roman" w:hAnsi="Times New Roman" w:cs="Times New Roman"/>
          <w:sz w:val="28"/>
          <w:szCs w:val="28"/>
        </w:rPr>
      </w:pPr>
      <w:r w:rsidRPr="003158AA">
        <w:rPr>
          <w:rFonts w:ascii="Times New Roman" w:hAnsi="Times New Roman" w:cs="Times New Roman"/>
          <w:sz w:val="28"/>
          <w:szCs w:val="28"/>
        </w:rPr>
        <w:t>Протокол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58AA">
        <w:rPr>
          <w:rFonts w:ascii="Times New Roman" w:hAnsi="Times New Roman" w:cs="Times New Roman"/>
          <w:sz w:val="28"/>
          <w:szCs w:val="28"/>
        </w:rPr>
        <w:t>№ 29 сентября 2023г.</w:t>
      </w:r>
    </w:p>
    <w:p w:rsidR="002E3723" w:rsidRDefault="002E3723" w:rsidP="00E53EB2"/>
    <w:p w:rsidR="002E3723" w:rsidRDefault="002E3723" w:rsidP="00E53E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Преподава</w:t>
      </w:r>
      <w:r w:rsidRPr="00C209F5">
        <w:rPr>
          <w:rFonts w:ascii="Times New Roman" w:hAnsi="Times New Roman" w:cs="Times New Roman"/>
          <w:sz w:val="28"/>
          <w:szCs w:val="28"/>
          <w:lang w:eastAsia="ru-RU"/>
        </w:rPr>
        <w:t>тел</w:t>
      </w:r>
      <w:r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Pr="00C209F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392A7A">
        <w:rPr>
          <w:rFonts w:ascii="Times New Roman" w:hAnsi="Times New Roman" w:cs="Times New Roman"/>
          <w:sz w:val="28"/>
          <w:szCs w:val="28"/>
        </w:rPr>
        <w:t xml:space="preserve">Дрожжина Л.И., </w:t>
      </w:r>
      <w:r>
        <w:rPr>
          <w:rFonts w:ascii="Times New Roman" w:hAnsi="Times New Roman" w:cs="Times New Roman"/>
          <w:sz w:val="28"/>
          <w:szCs w:val="28"/>
        </w:rPr>
        <w:t>преподаватель высшей квалификационной категории</w:t>
      </w:r>
    </w:p>
    <w:p w:rsidR="002E3723" w:rsidRDefault="002E3723" w:rsidP="00E53E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E53E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E3723" w:rsidRPr="00392A7A" w:rsidRDefault="002E3723" w:rsidP="00E53EB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2E3723" w:rsidRDefault="002E3723"/>
    <w:p w:rsidR="002E3723" w:rsidRDefault="002E3723"/>
    <w:p w:rsidR="002E3723" w:rsidRDefault="002E3723"/>
    <w:p w:rsidR="002E3723" w:rsidRDefault="002E3723"/>
    <w:p w:rsidR="002E3723" w:rsidRDefault="002E3723"/>
    <w:p w:rsidR="002E3723" w:rsidRDefault="002E3723"/>
    <w:p w:rsidR="002E3723" w:rsidRPr="00CA2795" w:rsidRDefault="002E3723" w:rsidP="00A4458F">
      <w:pPr>
        <w:keepNext/>
        <w:spacing w:before="240" w:after="60" w:line="240" w:lineRule="auto"/>
        <w:jc w:val="center"/>
        <w:outlineLvl w:val="0"/>
        <w:rPr>
          <w:rFonts w:ascii="Times New Roman" w:hAnsi="Times New Roman" w:cs="Times New Roman"/>
          <w:kern w:val="32"/>
          <w:sz w:val="28"/>
          <w:szCs w:val="28"/>
          <w:lang w:eastAsia="ru-RU"/>
        </w:rPr>
      </w:pPr>
      <w:r w:rsidRPr="00CA2795">
        <w:rPr>
          <w:rFonts w:ascii="Times New Roman" w:hAnsi="Times New Roman" w:cs="Times New Roman"/>
          <w:kern w:val="32"/>
          <w:sz w:val="28"/>
          <w:szCs w:val="28"/>
          <w:lang w:eastAsia="ru-RU"/>
        </w:rPr>
        <w:t>СОДЕРЖАНИЕ</w:t>
      </w:r>
    </w:p>
    <w:p w:rsidR="002E3723" w:rsidRDefault="002E3723" w:rsidP="00A4458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Pr="00CA2795" w:rsidRDefault="002E3723" w:rsidP="00A4458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A2795">
        <w:rPr>
          <w:rFonts w:ascii="Times New Roman" w:hAnsi="Times New Roman" w:cs="Times New Roman"/>
          <w:sz w:val="28"/>
          <w:szCs w:val="28"/>
          <w:lang w:eastAsia="ru-RU"/>
        </w:rPr>
        <w:t>Введен</w:t>
      </w:r>
      <w:r>
        <w:rPr>
          <w:rFonts w:ascii="Times New Roman" w:hAnsi="Times New Roman" w:cs="Times New Roman"/>
          <w:sz w:val="28"/>
          <w:szCs w:val="28"/>
          <w:lang w:eastAsia="ru-RU"/>
        </w:rPr>
        <w:t>ие…………………………………………………………………….....4</w:t>
      </w:r>
    </w:p>
    <w:p w:rsidR="002E3723" w:rsidRPr="00CA2795" w:rsidRDefault="002E3723" w:rsidP="00A4458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275B1">
        <w:rPr>
          <w:rFonts w:ascii="Times New Roman" w:hAnsi="Times New Roman" w:cs="Times New Roman"/>
          <w:sz w:val="28"/>
          <w:szCs w:val="28"/>
          <w:lang w:eastAsia="ru-RU"/>
        </w:rPr>
        <w:t xml:space="preserve">Техника безопасности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…………………………………    .................................                        </w:t>
      </w:r>
    </w:p>
    <w:p w:rsidR="002E3723" w:rsidRPr="005275B1" w:rsidRDefault="002E3723" w:rsidP="00A4458F">
      <w:pPr>
        <w:keepNext/>
        <w:spacing w:after="0" w:line="240" w:lineRule="auto"/>
        <w:ind w:firstLine="708"/>
        <w:outlineLvl w:val="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5275B1">
        <w:rPr>
          <w:rFonts w:ascii="Times New Roman" w:hAnsi="Times New Roman" w:cs="Times New Roman"/>
          <w:sz w:val="28"/>
          <w:szCs w:val="28"/>
          <w:lang w:eastAsia="ru-RU"/>
        </w:rPr>
        <w:t xml:space="preserve">Техника безопасности при работе в кабинете </w:t>
      </w:r>
      <w:r>
        <w:rPr>
          <w:rFonts w:ascii="Times New Roman" w:hAnsi="Times New Roman" w:cs="Times New Roman"/>
          <w:sz w:val="28"/>
          <w:szCs w:val="28"/>
          <w:lang w:eastAsia="ru-RU"/>
        </w:rPr>
        <w:t>теории электрических цепей</w:t>
      </w:r>
      <w:r w:rsidRPr="005275B1">
        <w:rPr>
          <w:rFonts w:ascii="Times New Roman" w:hAnsi="Times New Roman" w:cs="Times New Roman"/>
          <w:sz w:val="28"/>
          <w:szCs w:val="28"/>
          <w:lang w:eastAsia="ru-RU"/>
        </w:rPr>
        <w:t>……………………………………………</w:t>
      </w:r>
      <w:r>
        <w:rPr>
          <w:rFonts w:ascii="Times New Roman" w:hAnsi="Times New Roman" w:cs="Times New Roman"/>
          <w:sz w:val="28"/>
          <w:szCs w:val="28"/>
          <w:lang w:eastAsia="ru-RU"/>
        </w:rPr>
        <w:t>……………………………...6</w:t>
      </w:r>
    </w:p>
    <w:p w:rsidR="002E3723" w:rsidRPr="00CA2795" w:rsidRDefault="002E3723" w:rsidP="00A4458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CA2795">
        <w:rPr>
          <w:rFonts w:ascii="Times New Roman" w:hAnsi="Times New Roman" w:cs="Times New Roman"/>
          <w:sz w:val="28"/>
          <w:szCs w:val="28"/>
          <w:lang w:eastAsia="ru-RU"/>
        </w:rPr>
        <w:t xml:space="preserve">Правила техники безопасности при проведении лабораторных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работ </w:t>
      </w:r>
      <w:r w:rsidRPr="00CA2795">
        <w:rPr>
          <w:rFonts w:ascii="Times New Roman" w:hAnsi="Times New Roman" w:cs="Times New Roman"/>
          <w:sz w:val="28"/>
          <w:szCs w:val="28"/>
          <w:lang w:eastAsia="ru-RU"/>
        </w:rPr>
        <w:t xml:space="preserve">по </w:t>
      </w:r>
      <w:r>
        <w:rPr>
          <w:rFonts w:ascii="Times New Roman" w:hAnsi="Times New Roman" w:cs="Times New Roman"/>
          <w:sz w:val="28"/>
          <w:szCs w:val="28"/>
          <w:lang w:eastAsia="ru-RU"/>
        </w:rPr>
        <w:t>теории электрических цепей……………………………………….6</w:t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5275B1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5275B1">
        <w:rPr>
          <w:rFonts w:ascii="Times New Roman" w:hAnsi="Times New Roman" w:cs="Times New Roman"/>
          <w:sz w:val="28"/>
          <w:szCs w:val="28"/>
        </w:rPr>
        <w:t>Требования электробезопасности</w:t>
      </w:r>
      <w:r>
        <w:rPr>
          <w:rFonts w:ascii="Times New Roman" w:hAnsi="Times New Roman" w:cs="Times New Roman"/>
          <w:sz w:val="28"/>
          <w:szCs w:val="28"/>
        </w:rPr>
        <w:t>………………………………......7</w:t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5275B1">
        <w:rPr>
          <w:rFonts w:ascii="Times New Roman" w:hAnsi="Times New Roman" w:cs="Times New Roman"/>
          <w:sz w:val="28"/>
          <w:szCs w:val="28"/>
        </w:rPr>
        <w:t xml:space="preserve">4. </w:t>
      </w:r>
      <w:r w:rsidRPr="005275B1">
        <w:rPr>
          <w:rFonts w:ascii="Times New Roman" w:hAnsi="Times New Roman" w:cs="Times New Roman"/>
          <w:color w:val="000000"/>
          <w:sz w:val="28"/>
          <w:szCs w:val="28"/>
        </w:rPr>
        <w:t>Требования безопасности перед началом работы</w:t>
      </w:r>
      <w:r>
        <w:rPr>
          <w:rFonts w:ascii="Times New Roman" w:hAnsi="Times New Roman" w:cs="Times New Roman"/>
          <w:color w:val="000000"/>
          <w:sz w:val="28"/>
          <w:szCs w:val="28"/>
        </w:rPr>
        <w:t>………………....7</w:t>
      </w:r>
    </w:p>
    <w:p w:rsidR="002E3723" w:rsidRDefault="002E3723" w:rsidP="00A4458F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Pr="00FE4DD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Требования безопасности во время работы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……………………......7</w:t>
      </w:r>
    </w:p>
    <w:p w:rsidR="002E3723" w:rsidRPr="005F17C5" w:rsidRDefault="002E3723" w:rsidP="00A4458F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5F17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Требования безопасности в аварийных ситуациях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……………......8     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  <w:t xml:space="preserve">7. </w:t>
      </w:r>
      <w:r w:rsidRPr="005F17C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Требования безопасности по окончании работы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……………….....8</w:t>
      </w:r>
    </w:p>
    <w:p w:rsidR="002E3723" w:rsidRPr="00CA2795" w:rsidRDefault="002E3723" w:rsidP="00A4458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A27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Перечень лабораторных работ</w:t>
      </w:r>
    </w:p>
    <w:p w:rsidR="002E3723" w:rsidRPr="00CA2795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CA2795"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№1</w:t>
      </w:r>
      <w:r>
        <w:rPr>
          <w:rFonts w:ascii="Times New Roman" w:hAnsi="Times New Roman" w:cs="Times New Roman"/>
          <w:sz w:val="28"/>
          <w:szCs w:val="28"/>
          <w:lang w:eastAsia="ru-RU"/>
        </w:rPr>
        <w:t>……………………………………………..10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2E3723" w:rsidRPr="00CA2795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CA2795"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№2</w:t>
      </w:r>
      <w:r>
        <w:rPr>
          <w:rFonts w:ascii="Times New Roman" w:hAnsi="Times New Roman" w:cs="Times New Roman"/>
          <w:sz w:val="28"/>
          <w:szCs w:val="28"/>
          <w:lang w:eastAsia="ru-RU"/>
        </w:rPr>
        <w:t>……………………………………………..12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№3……………………………………………..13</w:t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№4……………………………………………..15</w:t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№5……………………………………………..17</w:t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№6……………………………………………..19</w:t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№7……………………………………………..21</w:t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№8……………………………………………..23</w:t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№9……………………………………………  25</w:t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CA2795"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№1</w:t>
      </w:r>
      <w:r>
        <w:rPr>
          <w:rFonts w:ascii="Times New Roman" w:hAnsi="Times New Roman" w:cs="Times New Roman"/>
          <w:sz w:val="28"/>
          <w:szCs w:val="28"/>
          <w:lang w:eastAsia="ru-RU"/>
        </w:rPr>
        <w:t>0……………………………………………27</w:t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CA2795"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№1</w:t>
      </w:r>
      <w:r>
        <w:rPr>
          <w:rFonts w:ascii="Times New Roman" w:hAnsi="Times New Roman" w:cs="Times New Roman"/>
          <w:sz w:val="28"/>
          <w:szCs w:val="28"/>
          <w:lang w:eastAsia="ru-RU"/>
        </w:rPr>
        <w:t>1……………………………………………29</w:t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CA2795"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№1</w:t>
      </w:r>
      <w:r>
        <w:rPr>
          <w:rFonts w:ascii="Times New Roman" w:hAnsi="Times New Roman" w:cs="Times New Roman"/>
          <w:sz w:val="28"/>
          <w:szCs w:val="28"/>
          <w:lang w:eastAsia="ru-RU"/>
        </w:rPr>
        <w:t>2……………………………………………30</w:t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CA2795"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№1</w:t>
      </w:r>
      <w:r>
        <w:rPr>
          <w:rFonts w:ascii="Times New Roman" w:hAnsi="Times New Roman" w:cs="Times New Roman"/>
          <w:sz w:val="28"/>
          <w:szCs w:val="28"/>
          <w:lang w:eastAsia="ru-RU"/>
        </w:rPr>
        <w:t>2……………………………………………32</w:t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CA2795"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№1</w:t>
      </w:r>
      <w:r>
        <w:rPr>
          <w:rFonts w:ascii="Times New Roman" w:hAnsi="Times New Roman" w:cs="Times New Roman"/>
          <w:sz w:val="28"/>
          <w:szCs w:val="28"/>
          <w:lang w:eastAsia="ru-RU"/>
        </w:rPr>
        <w:t>3……………………………………………34</w:t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CA2795"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№1</w:t>
      </w:r>
      <w:r>
        <w:rPr>
          <w:rFonts w:ascii="Times New Roman" w:hAnsi="Times New Roman" w:cs="Times New Roman"/>
          <w:sz w:val="28"/>
          <w:szCs w:val="28"/>
          <w:lang w:eastAsia="ru-RU"/>
        </w:rPr>
        <w:t>4……………………………………………36</w:t>
      </w:r>
    </w:p>
    <w:p w:rsidR="002E3723" w:rsidRDefault="002E3723" w:rsidP="00A4458F">
      <w:pPr>
        <w:spacing w:after="0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/>
    <w:p w:rsidR="002E3723" w:rsidRDefault="002E3723"/>
    <w:p w:rsidR="002E3723" w:rsidRDefault="002E3723"/>
    <w:p w:rsidR="002E3723" w:rsidRDefault="002E3723"/>
    <w:p w:rsidR="002E3723" w:rsidRDefault="002E3723"/>
    <w:p w:rsidR="002E3723" w:rsidRDefault="002E3723"/>
    <w:p w:rsidR="002E3723" w:rsidRDefault="002E3723"/>
    <w:p w:rsidR="002E3723" w:rsidRPr="00306AAF" w:rsidRDefault="002E3723" w:rsidP="003933E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306AAF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ВВЕДЕНИЕ</w:t>
      </w:r>
    </w:p>
    <w:p w:rsidR="002E3723" w:rsidRPr="00306AAF" w:rsidRDefault="002E3723" w:rsidP="00A445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6AAF">
        <w:rPr>
          <w:rFonts w:ascii="Times New Roman" w:hAnsi="Times New Roman" w:cs="Times New Roman"/>
          <w:sz w:val="28"/>
          <w:szCs w:val="28"/>
          <w:lang w:eastAsia="ru-RU"/>
        </w:rPr>
        <w:t xml:space="preserve">Разработанные методические указания по выполнению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лабораторных 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 xml:space="preserve">работ по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дисциплине «Теория электрических цепей» 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 xml:space="preserve">предназначены для студентов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второго 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 xml:space="preserve">курса </w:t>
      </w:r>
      <w:r>
        <w:rPr>
          <w:rFonts w:ascii="Times New Roman" w:hAnsi="Times New Roman" w:cs="Times New Roman"/>
          <w:sz w:val="28"/>
          <w:szCs w:val="28"/>
          <w:lang w:eastAsia="ru-RU"/>
        </w:rPr>
        <w:t>для специальности 11.02.06 «</w:t>
      </w:r>
      <w:r w:rsidRPr="00AB3052">
        <w:rPr>
          <w:rFonts w:ascii="Times New Roman" w:hAnsi="Times New Roman" w:cs="Times New Roman"/>
          <w:sz w:val="28"/>
          <w:szCs w:val="28"/>
          <w:lang w:eastAsia="ru-RU"/>
        </w:rPr>
        <w:t>Техническая эксплуатация транспортного радиоэлектронного оборудования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 xml:space="preserve">» для решения основных задач изучения курса </w:t>
      </w:r>
      <w:r>
        <w:rPr>
          <w:rFonts w:ascii="Times New Roman" w:hAnsi="Times New Roman" w:cs="Times New Roman"/>
          <w:sz w:val="28"/>
          <w:szCs w:val="28"/>
          <w:lang w:eastAsia="ru-RU"/>
        </w:rPr>
        <w:t>теории электрических цепей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2E3723" w:rsidRPr="00306AAF" w:rsidRDefault="002E3723" w:rsidP="00A4458F">
      <w:pPr>
        <w:spacing w:after="0" w:line="240" w:lineRule="auto"/>
        <w:ind w:firstLine="1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6AAF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BE48E8">
        <w:rPr>
          <w:rFonts w:ascii="Times New Roman" w:hAnsi="Times New Roman" w:cs="Times New Roman"/>
          <w:sz w:val="28"/>
          <w:szCs w:val="28"/>
        </w:rPr>
        <w:t>изучение основных понятий, определений и законов, которые широко используются во всех последующих специальных дисциплинах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E3723" w:rsidRPr="00306AAF" w:rsidRDefault="002E3723" w:rsidP="00A445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6AAF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BE48E8">
        <w:rPr>
          <w:rFonts w:ascii="Times New Roman" w:hAnsi="Times New Roman" w:cs="Times New Roman"/>
          <w:sz w:val="28"/>
          <w:szCs w:val="28"/>
        </w:rPr>
        <w:t>глубокое понимание и знание аналитических и численных методов, которые описывают процессы в электрических цепях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E3723" w:rsidRPr="00306AAF" w:rsidRDefault="002E3723" w:rsidP="00A4458F">
      <w:pPr>
        <w:spacing w:after="0" w:line="240" w:lineRule="auto"/>
        <w:ind w:firstLine="1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</w:rPr>
        <w:t>получение</w:t>
      </w:r>
      <w:r w:rsidRPr="00BE48E8">
        <w:rPr>
          <w:rFonts w:ascii="Times New Roman" w:hAnsi="Times New Roman" w:cs="Times New Roman"/>
          <w:sz w:val="28"/>
          <w:szCs w:val="28"/>
        </w:rPr>
        <w:t xml:space="preserve"> знаний по </w:t>
      </w:r>
      <w:bookmarkStart w:id="0" w:name="_GoBack"/>
      <w:bookmarkEnd w:id="0"/>
      <w:r w:rsidRPr="00BE48E8">
        <w:rPr>
          <w:rFonts w:ascii="Times New Roman" w:hAnsi="Times New Roman" w:cs="Times New Roman"/>
          <w:sz w:val="28"/>
          <w:szCs w:val="28"/>
        </w:rPr>
        <w:t>решению практических задач, возникающих в процессе использования совершенного телекоммуникационного оборудования</w:t>
      </w:r>
      <w:r w:rsidRPr="00A93A94">
        <w:rPr>
          <w:sz w:val="28"/>
          <w:szCs w:val="28"/>
        </w:rPr>
        <w:t>.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E3723" w:rsidRPr="00306AAF" w:rsidRDefault="002E3723" w:rsidP="00A4458F">
      <w:pPr>
        <w:spacing w:after="0" w:line="240" w:lineRule="auto"/>
        <w:ind w:firstLine="1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– установление связи теории электрических цепей 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 xml:space="preserve">с практикой железнодорожного транспорта.    </w:t>
      </w:r>
    </w:p>
    <w:p w:rsidR="002E3723" w:rsidRPr="00306AAF" w:rsidRDefault="002E3723" w:rsidP="00A4458F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6AAF">
        <w:rPr>
          <w:rFonts w:ascii="Times New Roman" w:hAnsi="Times New Roman" w:cs="Times New Roman"/>
          <w:sz w:val="28"/>
          <w:szCs w:val="28"/>
          <w:lang w:eastAsia="ru-RU"/>
        </w:rPr>
        <w:t xml:space="preserve">Методические указания ориентированы на достижение следующих </w:t>
      </w:r>
      <w:r w:rsidRPr="00306A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целей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E3723" w:rsidRPr="00306AAF" w:rsidRDefault="002E3723" w:rsidP="00A4458F">
      <w:pPr>
        <w:numPr>
          <w:ilvl w:val="0"/>
          <w:numId w:val="1"/>
        </w:num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6A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освоение знаний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 xml:space="preserve"> 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сущности</w:t>
      </w:r>
      <w:r w:rsidRPr="00BE48E8">
        <w:rPr>
          <w:rFonts w:ascii="Times New Roman" w:hAnsi="Times New Roman" w:cs="Times New Roman"/>
          <w:color w:val="000000"/>
          <w:sz w:val="28"/>
          <w:szCs w:val="28"/>
        </w:rPr>
        <w:t xml:space="preserve"> физических процессов, происходящих в электрических цепях постоянного и переменного тока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E3723" w:rsidRPr="00306AAF" w:rsidRDefault="002E3723" w:rsidP="00A4458F">
      <w:pPr>
        <w:numPr>
          <w:ilvl w:val="0"/>
          <w:numId w:val="1"/>
        </w:numPr>
        <w:tabs>
          <w:tab w:val="left" w:pos="720"/>
        </w:tabs>
        <w:spacing w:after="0" w:line="228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6A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воспитание убежденности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важной 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 xml:space="preserve">роли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теории электрических цепей 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>в жизни современного общества;</w:t>
      </w:r>
    </w:p>
    <w:p w:rsidR="002E3723" w:rsidRDefault="002E3723" w:rsidP="00A4458F">
      <w:pPr>
        <w:numPr>
          <w:ilvl w:val="0"/>
          <w:numId w:val="1"/>
        </w:numPr>
        <w:tabs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306A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применение полученных знаний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06A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 умений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для использования </w:t>
      </w:r>
      <w:r w:rsidRPr="007C77EC">
        <w:rPr>
          <w:rFonts w:ascii="Times New Roman" w:hAnsi="Times New Roman" w:cs="Times New Roman"/>
          <w:sz w:val="28"/>
          <w:szCs w:val="28"/>
          <w:lang w:eastAsia="ru-RU"/>
        </w:rPr>
        <w:t>в своей профессиональной деятельности</w:t>
      </w:r>
    </w:p>
    <w:p w:rsidR="002E3723" w:rsidRPr="00306AAF" w:rsidRDefault="002E3723" w:rsidP="00A4458F">
      <w:pPr>
        <w:tabs>
          <w:tab w:val="left" w:pos="720"/>
        </w:tabs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306AAF">
        <w:rPr>
          <w:rFonts w:ascii="Times New Roman" w:hAnsi="Times New Roman" w:cs="Times New Roman"/>
          <w:sz w:val="28"/>
          <w:szCs w:val="28"/>
          <w:lang w:eastAsia="ru-RU"/>
        </w:rPr>
        <w:t>Методические указания ориентированы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>формирование следующих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06AA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компетенций</w:t>
      </w:r>
      <w:r w:rsidRPr="00306AA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E3723" w:rsidRPr="003071D8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071D8">
        <w:rPr>
          <w:rFonts w:ascii="Times New Roman" w:hAnsi="Times New Roman" w:cs="Times New Roman"/>
          <w:sz w:val="28"/>
          <w:szCs w:val="28"/>
        </w:rPr>
        <w:t>- общие:</w:t>
      </w:r>
    </w:p>
    <w:p w:rsidR="002E3723" w:rsidRPr="003071D8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071D8">
        <w:rPr>
          <w:rFonts w:ascii="Times New Roman" w:hAnsi="Times New Roman" w:cs="Times New Roman"/>
          <w:sz w:val="28"/>
          <w:szCs w:val="28"/>
        </w:rPr>
        <w:t>ОК1. Понимать сущность и социальную значимость своей будущей профессии, проявлять к ней устойчивый интерес.</w:t>
      </w:r>
    </w:p>
    <w:p w:rsidR="002E3723" w:rsidRPr="003071D8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071D8">
        <w:rPr>
          <w:rFonts w:ascii="Times New Roman" w:hAnsi="Times New Roman" w:cs="Times New Roman"/>
          <w:sz w:val="28"/>
          <w:szCs w:val="28"/>
        </w:rPr>
        <w:t>ОК2. Организовать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2E3723" w:rsidRPr="003071D8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071D8">
        <w:rPr>
          <w:rFonts w:ascii="Times New Roman" w:hAnsi="Times New Roman" w:cs="Times New Roman"/>
          <w:sz w:val="28"/>
          <w:szCs w:val="28"/>
        </w:rPr>
        <w:t>ОК3. Принимать решения в стандартных и нестандартных ситуациях и нести за них ответственность.</w:t>
      </w:r>
    </w:p>
    <w:p w:rsidR="002E3723" w:rsidRPr="003071D8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071D8">
        <w:rPr>
          <w:rFonts w:ascii="Times New Roman" w:hAnsi="Times New Roman" w:cs="Times New Roman"/>
          <w:sz w:val="28"/>
          <w:szCs w:val="28"/>
        </w:rPr>
        <w:t>ОК4.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2E3723" w:rsidRPr="003071D8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071D8">
        <w:rPr>
          <w:rFonts w:ascii="Times New Roman" w:hAnsi="Times New Roman" w:cs="Times New Roman"/>
          <w:sz w:val="28"/>
          <w:szCs w:val="28"/>
        </w:rPr>
        <w:t>ОК5. Использовать информационно- коммуникационные технологии в профессиональной деятельности.</w:t>
      </w:r>
    </w:p>
    <w:p w:rsidR="002E3723" w:rsidRPr="003071D8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071D8">
        <w:rPr>
          <w:rFonts w:ascii="Times New Roman" w:hAnsi="Times New Roman" w:cs="Times New Roman"/>
          <w:sz w:val="28"/>
          <w:szCs w:val="28"/>
        </w:rPr>
        <w:t>ОК6. Работать в коллективе и команде, эффективно общаться с коллегами, руководством и потребителями.</w:t>
      </w:r>
    </w:p>
    <w:p w:rsidR="002E3723" w:rsidRPr="003071D8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071D8">
        <w:rPr>
          <w:rFonts w:ascii="Times New Roman" w:hAnsi="Times New Roman" w:cs="Times New Roman"/>
          <w:sz w:val="28"/>
          <w:szCs w:val="28"/>
        </w:rPr>
        <w:t>ОК7. Брать на себя ответственность за работу членов команды (подчиненных), результат выполнения заданий.</w:t>
      </w:r>
    </w:p>
    <w:p w:rsidR="002E3723" w:rsidRPr="003071D8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071D8">
        <w:rPr>
          <w:rFonts w:ascii="Times New Roman" w:hAnsi="Times New Roman" w:cs="Times New Roman"/>
          <w:sz w:val="28"/>
          <w:szCs w:val="28"/>
        </w:rPr>
        <w:t>ОК8. Самостоятельно определять задачи профессионального и личностного развития, заниматься самообразованием, осознанно планировать повышение классификации.</w:t>
      </w:r>
    </w:p>
    <w:p w:rsidR="002E3723" w:rsidRPr="003071D8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071D8">
        <w:rPr>
          <w:rFonts w:ascii="Times New Roman" w:hAnsi="Times New Roman" w:cs="Times New Roman"/>
          <w:sz w:val="28"/>
          <w:szCs w:val="28"/>
        </w:rPr>
        <w:t>ОК9. Ориентироваться в условиях частой смены технологий в профессиональной деятельности.</w:t>
      </w: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A44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2E3723" w:rsidRPr="00A4458F" w:rsidRDefault="002E3723" w:rsidP="00A4458F">
      <w:pPr>
        <w:keepNext/>
        <w:spacing w:before="240" w:after="60" w:line="240" w:lineRule="auto"/>
        <w:jc w:val="center"/>
        <w:outlineLvl w:val="0"/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  <w:t>ТЕХНИКА ЛАБОРАТОРНЫХ РАБОТ</w:t>
      </w:r>
    </w:p>
    <w:p w:rsidR="002E3723" w:rsidRPr="00A4458F" w:rsidRDefault="002E3723" w:rsidP="00A4458F">
      <w:pPr>
        <w:keepNext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E3723" w:rsidRPr="00A4458F" w:rsidRDefault="002E3723" w:rsidP="00A4458F">
      <w:pPr>
        <w:keepNext/>
        <w:numPr>
          <w:ilvl w:val="0"/>
          <w:numId w:val="2"/>
        </w:numPr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Техника безопасности при работе в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лаборатории теории электрических цепей</w:t>
      </w:r>
    </w:p>
    <w:p w:rsidR="002E3723" w:rsidRPr="00A4458F" w:rsidRDefault="002E3723" w:rsidP="00A445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sz w:val="28"/>
          <w:szCs w:val="28"/>
          <w:lang w:eastAsia="ru-RU"/>
        </w:rPr>
        <w:t>Студенты должны полностью владеть безопасными методами и приемами работы в кабинете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теории электрических цепей</w:t>
      </w:r>
      <w:r w:rsidRPr="00A4458F">
        <w:rPr>
          <w:rFonts w:ascii="Times New Roman" w:hAnsi="Times New Roman" w:cs="Times New Roman"/>
          <w:sz w:val="28"/>
          <w:szCs w:val="28"/>
          <w:lang w:eastAsia="ru-RU"/>
        </w:rPr>
        <w:t xml:space="preserve">. Ознакомление студентов с правилами поведения в кабинете </w:t>
      </w:r>
      <w:r>
        <w:rPr>
          <w:rFonts w:ascii="Times New Roman" w:hAnsi="Times New Roman" w:cs="Times New Roman"/>
          <w:sz w:val="28"/>
          <w:szCs w:val="28"/>
          <w:lang w:eastAsia="ru-RU"/>
        </w:rPr>
        <w:t>теории электрических цепей</w:t>
      </w:r>
      <w:r w:rsidRPr="00A4458F">
        <w:rPr>
          <w:rFonts w:ascii="Times New Roman" w:hAnsi="Times New Roman" w:cs="Times New Roman"/>
          <w:sz w:val="28"/>
          <w:szCs w:val="28"/>
          <w:lang w:eastAsia="ru-RU"/>
        </w:rPr>
        <w:t xml:space="preserve"> и инструктаж проводится в начале учебного года, а также перед проведением работы. Лабораторные работы проводятся только в присутствии преподавателя. На уроке разрешается проводить работу, только предусмотренную программой.</w:t>
      </w:r>
    </w:p>
    <w:p w:rsidR="002E3723" w:rsidRPr="00A4458F" w:rsidRDefault="002E3723" w:rsidP="00A445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Требования техники безопасности должны соблюдаться в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лаборатории теории электрических цепей </w:t>
      </w:r>
      <w:r w:rsidRPr="00A4458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неукоснительно.</w:t>
      </w:r>
    </w:p>
    <w:p w:rsidR="002E3723" w:rsidRPr="00A4458F" w:rsidRDefault="002E3723" w:rsidP="00A445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sz w:val="28"/>
          <w:szCs w:val="28"/>
          <w:lang w:eastAsia="ru-RU"/>
        </w:rPr>
        <w:t>Студенты должны уметь оказывать себе и другим при необходимости первую помощь.</w:t>
      </w:r>
    </w:p>
    <w:p w:rsidR="002E3723" w:rsidRPr="00A4458F" w:rsidRDefault="002E3723" w:rsidP="00A445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sz w:val="28"/>
          <w:szCs w:val="28"/>
          <w:lang w:eastAsia="ru-RU"/>
        </w:rPr>
        <w:t xml:space="preserve">Пожарная безопасность в кабинете </w:t>
      </w:r>
      <w:r>
        <w:rPr>
          <w:rFonts w:ascii="Times New Roman" w:hAnsi="Times New Roman" w:cs="Times New Roman"/>
          <w:sz w:val="28"/>
          <w:szCs w:val="28"/>
          <w:lang w:eastAsia="ru-RU"/>
        </w:rPr>
        <w:t>теории электрических цепей</w:t>
      </w:r>
      <w:r w:rsidRPr="00A4458F">
        <w:rPr>
          <w:rFonts w:ascii="Times New Roman" w:hAnsi="Times New Roman" w:cs="Times New Roman"/>
          <w:sz w:val="28"/>
          <w:szCs w:val="28"/>
          <w:lang w:eastAsia="ru-RU"/>
        </w:rPr>
        <w:t>организуется в соответствии с Правилами пожарной безопасности для средних специальных учебных заведений.</w:t>
      </w:r>
    </w:p>
    <w:p w:rsidR="002E3723" w:rsidRPr="00A4458F" w:rsidRDefault="002E3723" w:rsidP="00A4458F"/>
    <w:p w:rsidR="002E3723" w:rsidRPr="00A4458F" w:rsidRDefault="002E3723" w:rsidP="00A4458F">
      <w:pPr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Правила техники безопасности при проведении </w:t>
      </w:r>
    </w:p>
    <w:p w:rsidR="002E3723" w:rsidRPr="00A4458F" w:rsidRDefault="002E3723" w:rsidP="00A445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лабораторных работ  по вычислительной технике.</w:t>
      </w:r>
    </w:p>
    <w:p w:rsidR="002E3723" w:rsidRDefault="002E3723" w:rsidP="004E586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E3723" w:rsidRDefault="002E3723" w:rsidP="004E58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E586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Лабораторные стенды являются действующими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электро</w:t>
      </w:r>
      <w:r w:rsidRPr="004E586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установками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и при определенных условиях могут стать источником опасности поражения электрическим током. Тело человека обладает свойством электропроводности, и при соприкосновении с токоведущими частями установки, находящейся под напряжением, оно становится звеном электрической цепи. Возникающий в теле человека электрический ток может вызвать ожог кожи (электрическую травму) или нанести серьезные повреждения нервной, сердечной и дыхательной системе организма (электрический удар).</w:t>
      </w:r>
    </w:p>
    <w:p w:rsidR="002E3723" w:rsidRDefault="002E3723" w:rsidP="004E58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Установлено, что как переменный, так и постоянный электрические токи при определенных условиях и величине 0,05 А являются опасными, а при величине 0,1 А – смертельными. Поэтому следует всегда помнить о возможности поражения электрическим током и выполнять следующие правила:</w:t>
      </w:r>
    </w:p>
    <w:p w:rsidR="002E3723" w:rsidRDefault="002E3723" w:rsidP="00B95AE4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230D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Сборку электрической цепи следует проводить только при отключенных источниках питания стенда.</w:t>
      </w:r>
    </w:p>
    <w:p w:rsidR="002E3723" w:rsidRDefault="002E3723" w:rsidP="00B95AE4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Перед включением электрической цепи под напряжение переключатели пределов измерительных приборов необходимо установить в положения, превышающие ожидаемые значения измеряемых величин.</w:t>
      </w:r>
    </w:p>
    <w:p w:rsidR="002E3723" w:rsidRDefault="002E3723" w:rsidP="00B95AE4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Включение источников электропитания разрешается только после проверки преподавателем правильности собранной электрической цепи.</w:t>
      </w:r>
    </w:p>
    <w:p w:rsidR="002E3723" w:rsidRDefault="002E3723" w:rsidP="00B95AE4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 сборке электрической цепи необходимо обеспечить высокую плотность контактов всех разъемных соединений. Неиспользуемые провода следует убрать со стола в отведенное для них место.</w:t>
      </w:r>
    </w:p>
    <w:p w:rsidR="002E3723" w:rsidRDefault="002E3723" w:rsidP="00B95AE4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 следует пользоваться соединительными проводами без штырей и неисправной изоляцией.</w:t>
      </w:r>
    </w:p>
    <w:p w:rsidR="002E3723" w:rsidRDefault="002E3723" w:rsidP="00B95AE4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Все переключения выполняемые по ходу работы, устранение замеченных нарушений в монтаже или разборка цепи под напряжением категорически запрещаются.</w:t>
      </w:r>
    </w:p>
    <w:p w:rsidR="002E3723" w:rsidRDefault="002E3723" w:rsidP="00B95AE4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Помните, что отключенный конденсатор может сохранять опасный электрический заряд и не забывайте разрядить его до включения в цепь.</w:t>
      </w:r>
    </w:p>
    <w:p w:rsidR="002E3723" w:rsidRPr="008230D9" w:rsidRDefault="002E3723" w:rsidP="00B95AE4">
      <w:pPr>
        <w:pStyle w:val="ListParagraph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 прикасайтесь к неизолированным элементам соединительных и коммутационных устройств, находящихся под напряжением.</w:t>
      </w:r>
    </w:p>
    <w:p w:rsidR="002E3723" w:rsidRPr="008230D9" w:rsidRDefault="002E3723" w:rsidP="008230D9">
      <w:pPr>
        <w:pStyle w:val="ListParagraph"/>
        <w:shd w:val="clear" w:color="auto" w:fill="FFFFFF"/>
        <w:spacing w:after="0" w:line="240" w:lineRule="auto"/>
        <w:ind w:left="202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E3723" w:rsidRPr="00A4458F" w:rsidRDefault="002E3723" w:rsidP="004E5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Toc73695644"/>
    </w:p>
    <w:p w:rsidR="002E3723" w:rsidRPr="00A4458F" w:rsidRDefault="002E3723" w:rsidP="00A4458F">
      <w:pPr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4458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Требования электробезопасности</w:t>
      </w:r>
      <w:bookmarkEnd w:id="1"/>
    </w:p>
    <w:p w:rsidR="002E3723" w:rsidRPr="00A4458F" w:rsidRDefault="002E3723" w:rsidP="00A4458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3723" w:rsidRPr="00A4458F" w:rsidRDefault="002E3723" w:rsidP="00A4458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4458F">
        <w:rPr>
          <w:rFonts w:ascii="Times New Roman" w:hAnsi="Times New Roman" w:cs="Times New Roman"/>
          <w:sz w:val="28"/>
          <w:szCs w:val="28"/>
        </w:rPr>
        <w:t>3.1.  При пользовании оборудованием</w:t>
      </w:r>
      <w:r>
        <w:rPr>
          <w:rFonts w:ascii="Times New Roman" w:hAnsi="Times New Roman" w:cs="Times New Roman"/>
          <w:sz w:val="28"/>
          <w:szCs w:val="28"/>
        </w:rPr>
        <w:t xml:space="preserve"> и установками</w:t>
      </w:r>
      <w:r w:rsidRPr="00A4458F">
        <w:rPr>
          <w:rFonts w:ascii="Times New Roman" w:hAnsi="Times New Roman" w:cs="Times New Roman"/>
          <w:sz w:val="28"/>
          <w:szCs w:val="28"/>
        </w:rPr>
        <w:t xml:space="preserve"> каждый студент должен внимательно и осторожно обращаться с электропроводкой, приборами и аппаратами и всегда помнить, что пренебрежение правилами безопасности угрожает и здоровью, и жизни.</w:t>
      </w:r>
    </w:p>
    <w:p w:rsidR="002E3723" w:rsidRPr="00A4458F" w:rsidRDefault="002E3723" w:rsidP="00A4458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3723" w:rsidRPr="00A4458F" w:rsidRDefault="002E3723" w:rsidP="00A4458F">
      <w:pPr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4458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Требования безопасности перед началом работы</w:t>
      </w:r>
    </w:p>
    <w:p w:rsidR="002E3723" w:rsidRPr="00A4458F" w:rsidRDefault="002E3723" w:rsidP="00A4458F">
      <w:pPr>
        <w:spacing w:after="0"/>
        <w:ind w:left="720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2E3723" w:rsidRPr="00A4458F" w:rsidRDefault="002E3723" w:rsidP="00A445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4.1. Студенты должны заранее изучить содержание и порядок проведения лабораторной работы, а также безопасные приемы ее выполнения.</w:t>
      </w:r>
    </w:p>
    <w:p w:rsidR="002E3723" w:rsidRPr="00A4458F" w:rsidRDefault="002E3723" w:rsidP="00A445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sz w:val="28"/>
          <w:szCs w:val="28"/>
          <w:lang w:eastAsia="ru-RU"/>
        </w:rPr>
        <w:t>4.2. Тщательно проветрить кабинет</w:t>
      </w:r>
    </w:p>
    <w:p w:rsidR="002E3723" w:rsidRPr="00A4458F" w:rsidRDefault="002E3723" w:rsidP="00A445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sz w:val="28"/>
          <w:szCs w:val="28"/>
          <w:lang w:eastAsia="ru-RU"/>
        </w:rPr>
        <w:t>4.3. Убедиться в работоспособности оборудования.</w:t>
      </w:r>
    </w:p>
    <w:p w:rsidR="002E3723" w:rsidRPr="00A4458F" w:rsidRDefault="002E3723" w:rsidP="00A445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Pr="00A4458F" w:rsidRDefault="002E3723" w:rsidP="00A445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5. Требования безопасности во время работы</w:t>
      </w:r>
    </w:p>
    <w:p w:rsidR="002E3723" w:rsidRPr="00A4458F" w:rsidRDefault="002E3723" w:rsidP="00A445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Pr="00A4458F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sz w:val="28"/>
          <w:szCs w:val="28"/>
        </w:rPr>
        <w:t>5.1.</w:t>
      </w:r>
      <w:r w:rsidRPr="00A445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Студенты обязаны соблюдать все указания преподавателя по безопасному обращению с устройствами, порядку выполнения работы.</w:t>
      </w:r>
    </w:p>
    <w:p w:rsidR="002E3723" w:rsidRPr="00A4458F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5.2. Подготовленный к работе прибор, установку показать  преподавателю.</w:t>
      </w:r>
    </w:p>
    <w:p w:rsidR="002E3723" w:rsidRPr="00A4458F" w:rsidRDefault="002E3723" w:rsidP="00A445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5.3. Запрещается самостоятельно проводить любые действия, не предусмотренные данной работой.</w:t>
      </w:r>
    </w:p>
    <w:p w:rsidR="002E3723" w:rsidRPr="00A4458F" w:rsidRDefault="002E3723" w:rsidP="00A445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5.4. Запрещается выносить из кабинета и вносить в него любые устройства и элементы без разрешения преподавателя.</w:t>
      </w:r>
    </w:p>
    <w:p w:rsidR="002E3723" w:rsidRPr="00A4458F" w:rsidRDefault="002E3723" w:rsidP="00A445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5.5. Студенты должны постоянно поддерживать порядок на рабочем месте.</w:t>
      </w:r>
    </w:p>
    <w:p w:rsidR="002E3723" w:rsidRPr="00A4458F" w:rsidRDefault="002E3723" w:rsidP="00A445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5.6. Обо всех неполадках в работе оборудования необходимо ставить в известность преподавателя, устранять самостоятельно неисправности запрещается.</w:t>
      </w:r>
    </w:p>
    <w:p w:rsidR="002E3723" w:rsidRPr="00A4458F" w:rsidRDefault="002E3723" w:rsidP="00A4458F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6. </w:t>
      </w:r>
      <w:r w:rsidRPr="00A4458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Требования безопасности в аварийных ситуациях</w:t>
      </w:r>
    </w:p>
    <w:p w:rsidR="002E3723" w:rsidRPr="00A4458F" w:rsidRDefault="002E3723" w:rsidP="00A445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E3723" w:rsidRPr="00A4458F" w:rsidRDefault="002E3723" w:rsidP="00A445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6.1. </w:t>
      </w:r>
      <w:r w:rsidRPr="00A44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случае возникновения неисправностей сообщить преподавателю.</w:t>
      </w:r>
    </w:p>
    <w:p w:rsidR="002E3723" w:rsidRPr="00A4458F" w:rsidRDefault="002E3723" w:rsidP="00A445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.2</w:t>
      </w:r>
      <w:r w:rsidRPr="00A445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44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При поражении электрическим током немедленно выключить установку.</w:t>
      </w:r>
    </w:p>
    <w:p w:rsidR="002E3723" w:rsidRPr="00A4458F" w:rsidRDefault="002E3723" w:rsidP="00A445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.3</w:t>
      </w:r>
      <w:r w:rsidRPr="00A445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A44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возникновении очага возгорания немедленно выключить устройства или установку и сообщить преподавателю.</w:t>
      </w:r>
    </w:p>
    <w:p w:rsidR="002E3723" w:rsidRPr="00A4458F" w:rsidRDefault="002E3723" w:rsidP="00A445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E3723" w:rsidRPr="00A4458F" w:rsidRDefault="002E3723" w:rsidP="00A4458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7. </w:t>
      </w:r>
      <w:r w:rsidRPr="00A4458F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Требования безопасности по окончании работы</w:t>
      </w:r>
    </w:p>
    <w:p w:rsidR="002E3723" w:rsidRPr="00A4458F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E3723" w:rsidRPr="00A4458F" w:rsidRDefault="002E3723" w:rsidP="00A445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7.1. С разрешения преподавателя выключить приборы и привести в порядок рабочее место.</w:t>
      </w:r>
    </w:p>
    <w:p w:rsidR="002E3723" w:rsidRPr="00A4458F" w:rsidRDefault="002E3723" w:rsidP="00A4458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445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7. 2. Тщательно проветрить кабинет.</w:t>
      </w: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4458F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377D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35A6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Список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лабораторных </w:t>
      </w:r>
      <w:r w:rsidRPr="00735A6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работ</w:t>
      </w:r>
    </w:p>
    <w:p w:rsidR="002E3723" w:rsidRDefault="002E3723" w:rsidP="00377D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E3723" w:rsidRDefault="002E3723" w:rsidP="003933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4511D"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 1.«</w:t>
      </w:r>
      <w:r w:rsidRPr="00377D46">
        <w:rPr>
          <w:rFonts w:ascii="Times New Roman" w:hAnsi="Times New Roman" w:cs="Times New Roman"/>
          <w:sz w:val="28"/>
          <w:szCs w:val="28"/>
          <w:lang w:eastAsia="ru-RU"/>
        </w:rPr>
        <w:t>Проверка законов Ома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2E3723" w:rsidRDefault="002E3723" w:rsidP="003933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 2. «</w:t>
      </w:r>
      <w:r w:rsidRPr="00377D46">
        <w:rPr>
          <w:rFonts w:ascii="Times New Roman" w:hAnsi="Times New Roman" w:cs="Times New Roman"/>
          <w:sz w:val="28"/>
          <w:szCs w:val="28"/>
          <w:lang w:eastAsia="ru-RU"/>
        </w:rPr>
        <w:t>Проверка свойств электрической цепи со смешанным соединением резисторов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2E3723" w:rsidRDefault="002E3723" w:rsidP="003933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 3. «Определение потери напряжения»</w:t>
      </w:r>
    </w:p>
    <w:p w:rsidR="002E3723" w:rsidRDefault="002E3723" w:rsidP="003933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 4. «</w:t>
      </w:r>
      <w:r w:rsidRPr="00377D46">
        <w:rPr>
          <w:rFonts w:ascii="Times New Roman" w:hAnsi="Times New Roman" w:cs="Times New Roman"/>
          <w:sz w:val="28"/>
          <w:szCs w:val="28"/>
          <w:lang w:eastAsia="ru-RU"/>
        </w:rPr>
        <w:t>Исследование сложной цепи постоянного тока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2E3723" w:rsidRDefault="002E3723" w:rsidP="003933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 5. «Отрывная сила электромагнита»</w:t>
      </w:r>
    </w:p>
    <w:p w:rsidR="002E3723" w:rsidRDefault="002E3723" w:rsidP="003933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 6. «</w:t>
      </w:r>
      <w:r w:rsidRPr="003933E8">
        <w:rPr>
          <w:rFonts w:ascii="Times New Roman" w:hAnsi="Times New Roman" w:cs="Times New Roman"/>
          <w:sz w:val="28"/>
          <w:szCs w:val="28"/>
          <w:lang w:eastAsia="ru-RU"/>
        </w:rPr>
        <w:t>Проверка закона электромагнитной индукции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2E3723" w:rsidRDefault="002E3723" w:rsidP="003933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 7. «</w:t>
      </w:r>
      <w:r w:rsidRPr="003933E8">
        <w:rPr>
          <w:rFonts w:ascii="Times New Roman" w:hAnsi="Times New Roman" w:cs="Times New Roman"/>
          <w:sz w:val="28"/>
          <w:szCs w:val="28"/>
          <w:lang w:eastAsia="ru-RU"/>
        </w:rPr>
        <w:t>Исследование цепи переменного тока с катушкой индуктивности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2E3723" w:rsidRDefault="002E3723" w:rsidP="003933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 8. «</w:t>
      </w:r>
      <w:r w:rsidRPr="003933E8">
        <w:rPr>
          <w:rFonts w:ascii="Times New Roman" w:hAnsi="Times New Roman" w:cs="Times New Roman"/>
          <w:sz w:val="28"/>
          <w:szCs w:val="28"/>
          <w:lang w:eastAsia="ru-RU"/>
        </w:rPr>
        <w:t>Исследование цепи переменного тока с емкостью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2E3723" w:rsidRDefault="002E3723" w:rsidP="003933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 9. «</w:t>
      </w:r>
      <w:r w:rsidRPr="003933E8">
        <w:rPr>
          <w:rFonts w:ascii="Times New Roman" w:hAnsi="Times New Roman" w:cs="Times New Roman"/>
          <w:sz w:val="28"/>
          <w:szCs w:val="28"/>
          <w:lang w:eastAsia="ru-RU"/>
        </w:rPr>
        <w:t>Исследование цепи переменного тока с последовательным соединением резистора и конденсатора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2E3723" w:rsidRDefault="002E3723" w:rsidP="003933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 10. «</w:t>
      </w:r>
      <w:r w:rsidRPr="003933E8">
        <w:rPr>
          <w:rFonts w:ascii="Times New Roman" w:hAnsi="Times New Roman" w:cs="Times New Roman"/>
          <w:sz w:val="28"/>
          <w:szCs w:val="28"/>
          <w:lang w:eastAsia="ru-RU"/>
        </w:rPr>
        <w:t>Исследование цепи переменного тока с последовательным соединением резистора, конденсатора и катушки индуктивности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2E3723" w:rsidRDefault="002E3723" w:rsidP="003933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 11. «</w:t>
      </w:r>
      <w:r w:rsidRPr="003933E8">
        <w:rPr>
          <w:rFonts w:ascii="Times New Roman" w:hAnsi="Times New Roman" w:cs="Times New Roman"/>
          <w:sz w:val="28"/>
          <w:szCs w:val="28"/>
          <w:lang w:eastAsia="ru-RU"/>
        </w:rPr>
        <w:t>Исследование цепи переменного тока с параллельным соединением резистора, конденсатора и катушк</w:t>
      </w:r>
      <w:r>
        <w:rPr>
          <w:rFonts w:ascii="Times New Roman" w:hAnsi="Times New Roman" w:cs="Times New Roman"/>
          <w:sz w:val="28"/>
          <w:szCs w:val="28"/>
          <w:lang w:eastAsia="ru-RU"/>
        </w:rPr>
        <w:t>и индуктивности. Резонанс токов»</w:t>
      </w:r>
    </w:p>
    <w:p w:rsidR="002E3723" w:rsidRDefault="002E3723" w:rsidP="003933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 12. «</w:t>
      </w:r>
      <w:r w:rsidRPr="003933E8">
        <w:rPr>
          <w:rFonts w:ascii="Times New Roman" w:hAnsi="Times New Roman" w:cs="Times New Roman"/>
          <w:sz w:val="28"/>
          <w:szCs w:val="28"/>
          <w:lang w:eastAsia="ru-RU"/>
        </w:rPr>
        <w:t>Исследование трехфазной цепи при соединении приемников энергии «звездой»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B9032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933E8">
        <w:rPr>
          <w:rFonts w:ascii="Times New Roman" w:hAnsi="Times New Roman" w:cs="Times New Roman"/>
          <w:sz w:val="28"/>
          <w:szCs w:val="28"/>
          <w:lang w:eastAsia="ru-RU"/>
        </w:rPr>
        <w:t>«треугольником»</w:t>
      </w:r>
    </w:p>
    <w:p w:rsidR="002E3723" w:rsidRDefault="002E3723" w:rsidP="003933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 13. «</w:t>
      </w:r>
      <w:r w:rsidRPr="003933E8">
        <w:rPr>
          <w:rFonts w:ascii="Times New Roman" w:hAnsi="Times New Roman" w:cs="Times New Roman"/>
          <w:sz w:val="28"/>
          <w:szCs w:val="28"/>
          <w:lang w:eastAsia="ru-RU"/>
        </w:rPr>
        <w:t>Исследование переходных процессов в RC-цепи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2E3723" w:rsidRDefault="002E3723" w:rsidP="003933E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Лабораторная работа № 14. «</w:t>
      </w:r>
      <w:r w:rsidRPr="003933E8">
        <w:rPr>
          <w:rFonts w:ascii="Times New Roman" w:hAnsi="Times New Roman" w:cs="Times New Roman"/>
          <w:sz w:val="28"/>
          <w:szCs w:val="28"/>
          <w:lang w:eastAsia="ru-RU"/>
        </w:rPr>
        <w:t>Исследование переходных процессов в RL-цепи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2E3723" w:rsidRPr="00A4458F" w:rsidRDefault="002E3723" w:rsidP="003933E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3933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3933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3172A3">
      <w:pPr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bookmarkStart w:id="2" w:name="bookmark0"/>
    </w:p>
    <w:p w:rsidR="002E3723" w:rsidRDefault="002E3723" w:rsidP="003172A3">
      <w:pPr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2E3723" w:rsidRDefault="002E3723" w:rsidP="003172A3">
      <w:pPr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2E3723" w:rsidRDefault="002E3723" w:rsidP="003172A3">
      <w:pPr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2E3723" w:rsidRDefault="002E3723" w:rsidP="003172A3">
      <w:pPr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2E3723" w:rsidRDefault="002E3723" w:rsidP="003172A3">
      <w:pPr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2E3723" w:rsidRDefault="002E3723" w:rsidP="003172A3">
      <w:pPr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2151F3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ЛАБОРАТОРНАЯ РАБОТА № 1</w:t>
      </w:r>
      <w:bookmarkEnd w:id="2"/>
    </w:p>
    <w:p w:rsidR="002E3723" w:rsidRPr="002151F3" w:rsidRDefault="002E3723" w:rsidP="003172A3">
      <w:pPr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2151F3">
        <w:rPr>
          <w:rFonts w:ascii="Times New Roman" w:hAnsi="Times New Roman" w:cs="Times New Roman"/>
          <w:b/>
          <w:bCs/>
          <w:sz w:val="28"/>
          <w:szCs w:val="28"/>
        </w:rPr>
        <w:t>Проверка закона Ома.</w:t>
      </w:r>
    </w:p>
    <w:p w:rsidR="002E3723" w:rsidRDefault="002E3723" w:rsidP="002151F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51F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работы:</w:t>
      </w:r>
    </w:p>
    <w:p w:rsidR="002E3723" w:rsidRPr="002151F3" w:rsidRDefault="002E3723" w:rsidP="002151F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51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Опытным путем убедиться в справедливости закона Ома для участка цепи.</w:t>
      </w:r>
    </w:p>
    <w:p w:rsidR="002E3723" w:rsidRDefault="002E3723" w:rsidP="002151F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E3723" w:rsidRPr="002151F3" w:rsidRDefault="002E3723" w:rsidP="002151F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51F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Необходимое оборудование и приборы:</w:t>
      </w:r>
    </w:p>
    <w:p w:rsidR="002E3723" w:rsidRPr="002151F3" w:rsidRDefault="002E3723" w:rsidP="002151F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151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сопротивление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1</w:t>
      </w:r>
      <w:r w:rsidRPr="002151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E3723" w:rsidRPr="002151F3" w:rsidRDefault="002E3723" w:rsidP="002151F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151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ламповый реостат - АХ;</w:t>
      </w:r>
    </w:p>
    <w:p w:rsidR="002E3723" w:rsidRPr="002151F3" w:rsidRDefault="002E3723" w:rsidP="002151F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151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амперметр - А;</w:t>
      </w:r>
    </w:p>
    <w:p w:rsidR="002E3723" w:rsidRPr="002151F3" w:rsidRDefault="002E3723" w:rsidP="002151F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 </w:t>
      </w:r>
      <w:r w:rsidRPr="002151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вольтметр - V;</w:t>
      </w:r>
    </w:p>
    <w:p w:rsidR="002E3723" w:rsidRDefault="002E3723" w:rsidP="002151F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151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соединительные провода.</w:t>
      </w:r>
    </w:p>
    <w:p w:rsidR="002E3723" w:rsidRDefault="002E3723" w:rsidP="002151F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E3723" w:rsidRPr="002151F3" w:rsidRDefault="002E3723" w:rsidP="002151F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151F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 выполнения работы:</w:t>
      </w:r>
    </w:p>
    <w:p w:rsidR="002E3723" w:rsidRDefault="002E3723" w:rsidP="002151F3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151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1.Собрать электрическую цепь по схеме:</w:t>
      </w:r>
    </w:p>
    <w:p w:rsidR="002E3723" w:rsidRDefault="002E3723" w:rsidP="002151F3">
      <w:pPr>
        <w:spacing w:after="0" w:line="360" w:lineRule="auto"/>
        <w:jc w:val="center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48.25pt;height:94.5pt;visibility:visible">
            <v:imagedata r:id="rId7" o:title=""/>
          </v:shape>
        </w:pict>
      </w:r>
    </w:p>
    <w:p w:rsidR="002E3723" w:rsidRDefault="002E3723" w:rsidP="002151F3">
      <w:p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151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2.После проверки схемы преподавателем включить рубильник. Изменяя напряжение в цепи от 0 до 75В, снять показания приборов через каж</w:t>
      </w:r>
      <w:r w:rsidRPr="002151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softHyphen/>
        <w:t>дые 15В.</w:t>
      </w:r>
    </w:p>
    <w:p w:rsidR="002E3723" w:rsidRDefault="002E3723" w:rsidP="002151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51F3">
        <w:rPr>
          <w:rFonts w:ascii="Times New Roman" w:hAnsi="Times New Roman" w:cs="Times New Roman"/>
          <w:sz w:val="28"/>
          <w:szCs w:val="28"/>
        </w:rPr>
        <w:t xml:space="preserve">3.Проделать пять опытов. Результаты занести в таблицу 1. </w:t>
      </w:r>
    </w:p>
    <w:p w:rsidR="002E3723" w:rsidRPr="002151F3" w:rsidRDefault="002E3723" w:rsidP="002151F3">
      <w:pPr>
        <w:spacing w:after="0"/>
        <w:jc w:val="right"/>
        <w:rPr>
          <w:rFonts w:ascii="Times New Roman" w:hAnsi="Times New Roman" w:cs="Times New Roman"/>
          <w:spacing w:val="-10"/>
          <w:sz w:val="28"/>
          <w:szCs w:val="28"/>
        </w:rPr>
      </w:pPr>
      <w:r w:rsidRPr="002151F3">
        <w:rPr>
          <w:rFonts w:ascii="Times New Roman" w:hAnsi="Times New Roman" w:cs="Times New Roman"/>
          <w:sz w:val="28"/>
          <w:szCs w:val="28"/>
        </w:rPr>
        <w:t>Таблица №1</w:t>
      </w:r>
    </w:p>
    <w:p w:rsidR="002E3723" w:rsidRDefault="002E3723" w:rsidP="003172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2" o:spid="_x0000_i1026" type="#_x0000_t75" style="width:456.75pt;height:75pt;visibility:visible">
            <v:imagedata r:id="rId8" o:title=""/>
          </v:shape>
        </w:pict>
      </w:r>
    </w:p>
    <w:p w:rsidR="002E3723" w:rsidRPr="002151F3" w:rsidRDefault="002E3723" w:rsidP="002151F3">
      <w:p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2151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Для каждого опыта вычислить сопротивление </w:t>
      </w:r>
      <w:r w:rsidRPr="002151F3">
        <w:rPr>
          <w:rFonts w:ascii="Times New Roman" w:hAnsi="Times New Roman" w:cs="Times New Roman"/>
          <w:color w:val="000000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погрешность изме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рений </w:t>
      </w:r>
      <w:r w:rsidRPr="00CB097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Pr="00CB097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instrText xml:space="preserve"> QUOTE </w:instrText>
      </w:r>
      <w:r>
        <w:pict>
          <v:shape id="_x0000_i1027" type="#_x0000_t75" style="width:12.75pt;height:16.5pt">
            <v:imagedata r:id="rId9" o:title="" chromakey="white"/>
          </v:shape>
        </w:pict>
      </w:r>
      <w:r w:rsidRPr="00CB097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instrText xml:space="preserve"> </w:instrText>
      </w:r>
      <w:r w:rsidRPr="00CB097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  <w:r>
        <w:pict>
          <v:shape id="_x0000_i1028" type="#_x0000_t75" style="width:12.75pt;height:16.5pt">
            <v:imagedata r:id="rId9" o:title="" chromakey="white"/>
          </v:shape>
        </w:pict>
      </w:r>
      <w:r w:rsidRPr="00CB097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E3723" w:rsidRDefault="002E3723" w:rsidP="002151F3">
      <w:pPr>
        <w:spacing w:after="0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151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151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Вместо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1</w:t>
      </w:r>
      <w:r w:rsidRPr="002151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включить ламповый реостат АХ. Увеличивая количество включенных ламп, измерять силу тока при постоянном напряжении.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Резуль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softHyphen/>
        <w:t>таты занести в таблицу 2</w:t>
      </w:r>
      <w:r w:rsidRPr="002151F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E3723" w:rsidRDefault="002E3723" w:rsidP="002151F3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E3723" w:rsidRDefault="002E3723" w:rsidP="002151F3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E3723" w:rsidRDefault="002E3723" w:rsidP="002151F3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E3723" w:rsidRDefault="002E3723" w:rsidP="002151F3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E3723" w:rsidRDefault="002E3723" w:rsidP="002151F3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E3723" w:rsidRDefault="002E3723" w:rsidP="002151F3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Таблица №2</w:t>
      </w:r>
    </w:p>
    <w:p w:rsidR="002E3723" w:rsidRPr="00A4458F" w:rsidRDefault="002E3723" w:rsidP="002151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3" o:spid="_x0000_i1029" type="#_x0000_t75" style="width:459pt;height:81pt;visibility:visible">
            <v:imagedata r:id="rId10" o:title=""/>
          </v:shape>
        </w:pict>
      </w:r>
    </w:p>
    <w:p w:rsidR="002E3723" w:rsidRPr="00B72E9B" w:rsidRDefault="002E3723" w:rsidP="00B72E9B">
      <w:pPr>
        <w:spacing w:after="0" w:line="240" w:lineRule="auto"/>
        <w:ind w:left="360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B72E9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Построить графики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: 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I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=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f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U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)</w:t>
      </w:r>
      <w:r w:rsidRPr="00B72E9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при 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R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=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const</w:t>
      </w:r>
      <w:r w:rsidRPr="00B72E9B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I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=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f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R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)</w:t>
      </w:r>
      <w:r w:rsidRPr="00B72E9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при 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U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=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const</w:t>
      </w: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</w:p>
    <w:p w:rsidR="002E3723" w:rsidRDefault="002E3723" w:rsidP="00B72E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7.</w:t>
      </w:r>
      <w:r w:rsidRPr="00B72E9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Сделать выводы по работе.</w:t>
      </w:r>
    </w:p>
    <w:p w:rsidR="002E3723" w:rsidRDefault="002E3723" w:rsidP="00B72E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ind w:left="360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B72E9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ПРОВЕРКА ЗАКОНА ОМА</w:t>
      </w:r>
    </w:p>
    <w:p w:rsidR="002E3723" w:rsidRPr="00B72E9B" w:rsidRDefault="002E3723" w:rsidP="00B95AE4">
      <w:pPr>
        <w:pStyle w:val="ListParagraph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72E9B">
        <w:rPr>
          <w:rFonts w:ascii="Times New Roman" w:hAnsi="Times New Roman" w:cs="Times New Roman"/>
          <w:spacing w:val="-10"/>
          <w:sz w:val="28"/>
          <w:szCs w:val="28"/>
        </w:rPr>
        <w:t xml:space="preserve">Выполняются расчеты сопротивления </w:t>
      </w:r>
      <w:r w:rsidRPr="00B72E9B">
        <w:rPr>
          <w:rFonts w:ascii="Times New Roman" w:hAnsi="Times New Roman" w:cs="Times New Roman"/>
          <w:spacing w:val="-10"/>
          <w:sz w:val="28"/>
          <w:szCs w:val="28"/>
          <w:lang w:val="en-US"/>
        </w:rPr>
        <w:t>R</w:t>
      </w:r>
      <w:r w:rsidRPr="00B72E9B">
        <w:rPr>
          <w:rFonts w:ascii="Times New Roman" w:hAnsi="Times New Roman" w:cs="Times New Roman"/>
          <w:spacing w:val="-10"/>
          <w:sz w:val="28"/>
          <w:szCs w:val="28"/>
        </w:rPr>
        <w:t xml:space="preserve"> и относительной погрешности измерения </w:t>
      </w:r>
      <w:r w:rsidRPr="00CB0979">
        <w:rPr>
          <w:rFonts w:ascii="Times New Roman" w:hAnsi="Times New Roman" w:cs="Times New Roman"/>
          <w:spacing w:val="-10"/>
          <w:sz w:val="28"/>
          <w:szCs w:val="28"/>
        </w:rPr>
        <w:fldChar w:fldCharType="begin"/>
      </w:r>
      <w:r w:rsidRPr="00CB0979">
        <w:rPr>
          <w:rFonts w:ascii="Times New Roman" w:hAnsi="Times New Roman" w:cs="Times New Roman"/>
          <w:spacing w:val="-10"/>
          <w:sz w:val="28"/>
          <w:szCs w:val="28"/>
        </w:rPr>
        <w:instrText xml:space="preserve"> QUOTE </w:instrText>
      </w:r>
      <w:r>
        <w:pict>
          <v:shape id="_x0000_i1030" type="#_x0000_t75" style="width:12.75pt;height:16.5pt">
            <v:imagedata r:id="rId9" o:title="" chromakey="white"/>
          </v:shape>
        </w:pict>
      </w:r>
      <w:r w:rsidRPr="00CB0979">
        <w:rPr>
          <w:rFonts w:ascii="Times New Roman" w:hAnsi="Times New Roman" w:cs="Times New Roman"/>
          <w:spacing w:val="-10"/>
          <w:sz w:val="28"/>
          <w:szCs w:val="28"/>
        </w:rPr>
        <w:instrText xml:space="preserve"> </w:instrText>
      </w:r>
      <w:r w:rsidRPr="00CB0979">
        <w:rPr>
          <w:rFonts w:ascii="Times New Roman" w:hAnsi="Times New Roman" w:cs="Times New Roman"/>
          <w:spacing w:val="-10"/>
          <w:sz w:val="28"/>
          <w:szCs w:val="28"/>
        </w:rPr>
        <w:fldChar w:fldCharType="separate"/>
      </w:r>
      <w:r>
        <w:pict>
          <v:shape id="_x0000_i1031" type="#_x0000_t75" style="width:12.75pt;height:16.5pt">
            <v:imagedata r:id="rId9" o:title="" chromakey="white"/>
          </v:shape>
        </w:pict>
      </w:r>
      <w:r w:rsidRPr="00CB0979">
        <w:rPr>
          <w:rFonts w:ascii="Times New Roman" w:hAnsi="Times New Roman" w:cs="Times New Roman"/>
          <w:spacing w:val="-10"/>
          <w:sz w:val="28"/>
          <w:szCs w:val="28"/>
        </w:rPr>
        <w:fldChar w:fldCharType="end"/>
      </w:r>
      <w:r w:rsidRPr="00B72E9B">
        <w:rPr>
          <w:rFonts w:ascii="Times New Roman" w:hAnsi="Times New Roman" w:cs="Times New Roman"/>
          <w:spacing w:val="-10"/>
          <w:sz w:val="28"/>
          <w:szCs w:val="28"/>
        </w:rPr>
        <w:t>по формулам:</w:t>
      </w:r>
    </w:p>
    <w:p w:rsidR="002E3723" w:rsidRDefault="002E3723" w:rsidP="00B72E9B">
      <w:pPr>
        <w:jc w:val="center"/>
        <w:rPr>
          <w:sz w:val="28"/>
          <w:szCs w:val="28"/>
        </w:rPr>
      </w:pPr>
      <w:r>
        <w:rPr>
          <w:noProof/>
          <w:lang w:eastAsia="ru-RU"/>
        </w:rPr>
        <w:pict>
          <v:shape id="Рисунок 4" o:spid="_x0000_i1032" type="#_x0000_t75" style="width:151.5pt;height:34.5pt;visibility:visible">
            <v:imagedata r:id="rId11" o:title=""/>
          </v:shape>
        </w:pict>
      </w:r>
    </w:p>
    <w:p w:rsidR="002E3723" w:rsidRPr="00B72E9B" w:rsidRDefault="002E3723" w:rsidP="00B95AE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72E9B">
        <w:rPr>
          <w:rFonts w:ascii="Times New Roman" w:hAnsi="Times New Roman" w:cs="Times New Roman"/>
          <w:spacing w:val="-10"/>
          <w:sz w:val="28"/>
          <w:szCs w:val="28"/>
        </w:rPr>
        <w:t>Строится график зависимости тока от напряжения по таблице 1. При этом на оси «ОХ» откладывается напряжение в Вольтах (в масштабе 10В:1см), на оси «</w:t>
      </w:r>
      <w:r w:rsidRPr="00B72E9B">
        <w:rPr>
          <w:rFonts w:ascii="Times New Roman" w:hAnsi="Times New Roman" w:cs="Times New Roman"/>
          <w:spacing w:val="-10"/>
          <w:sz w:val="28"/>
          <w:szCs w:val="28"/>
          <w:lang w:val="en-US"/>
        </w:rPr>
        <w:t>OY</w:t>
      </w:r>
      <w:r w:rsidRPr="00B72E9B">
        <w:rPr>
          <w:rFonts w:ascii="Times New Roman" w:hAnsi="Times New Roman" w:cs="Times New Roman"/>
          <w:spacing w:val="-10"/>
          <w:sz w:val="28"/>
          <w:szCs w:val="28"/>
        </w:rPr>
        <w:t>» - ток в Амперах (масштаб 0,1 А: 1см).</w:t>
      </w:r>
    </w:p>
    <w:p w:rsidR="002E3723" w:rsidRPr="00B72E9B" w:rsidRDefault="002E3723" w:rsidP="00B95AE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72E9B">
        <w:rPr>
          <w:rFonts w:ascii="Times New Roman" w:hAnsi="Times New Roman" w:cs="Times New Roman"/>
          <w:spacing w:val="-10"/>
          <w:sz w:val="28"/>
          <w:szCs w:val="28"/>
        </w:rPr>
        <w:t>Строится график зависимости тока от сопротивления по таблице 2. При этом на оси «ОХ» откладывается сопротивление в Омах (в масштабе 2000м:1см), на оси «</w:t>
      </w:r>
      <w:r w:rsidRPr="00B72E9B">
        <w:rPr>
          <w:rFonts w:ascii="Times New Roman" w:hAnsi="Times New Roman" w:cs="Times New Roman"/>
          <w:spacing w:val="-10"/>
          <w:sz w:val="28"/>
          <w:szCs w:val="28"/>
          <w:lang w:val="en-US"/>
        </w:rPr>
        <w:t>OY</w:t>
      </w:r>
      <w:r w:rsidRPr="00B72E9B">
        <w:rPr>
          <w:rFonts w:ascii="Times New Roman" w:hAnsi="Times New Roman" w:cs="Times New Roman"/>
          <w:spacing w:val="-10"/>
          <w:sz w:val="28"/>
          <w:szCs w:val="28"/>
        </w:rPr>
        <w:t>» - ток в Амперах (масштаб ОДА: 1см).</w:t>
      </w:r>
    </w:p>
    <w:p w:rsidR="002E3723" w:rsidRPr="00B72E9B" w:rsidRDefault="002E3723" w:rsidP="00B95AE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72E9B">
        <w:rPr>
          <w:rFonts w:ascii="Times New Roman" w:hAnsi="Times New Roman" w:cs="Times New Roman"/>
          <w:spacing w:val="-10"/>
          <w:sz w:val="28"/>
          <w:szCs w:val="28"/>
        </w:rPr>
        <w:t>Пишется вывод, в котором дается обоснование утверждениям закона Ома. То есть: ч</w:t>
      </w:r>
      <w:r>
        <w:rPr>
          <w:rFonts w:ascii="Times New Roman" w:hAnsi="Times New Roman" w:cs="Times New Roman"/>
          <w:spacing w:val="-10"/>
          <w:sz w:val="28"/>
          <w:szCs w:val="28"/>
        </w:rPr>
        <w:t>то следует из таблицы 1 (график1</w:t>
      </w:r>
      <w:r w:rsidRPr="00B72E9B">
        <w:rPr>
          <w:rFonts w:ascii="Times New Roman" w:hAnsi="Times New Roman" w:cs="Times New Roman"/>
          <w:spacing w:val="-10"/>
          <w:sz w:val="28"/>
          <w:szCs w:val="28"/>
        </w:rPr>
        <w:t>) и из таблицы 2 (график2).</w:t>
      </w:r>
    </w:p>
    <w:p w:rsidR="002E3723" w:rsidRDefault="002E3723" w:rsidP="00B72E9B">
      <w:pPr>
        <w:pStyle w:val="ListParagraph"/>
        <w:ind w:left="1080"/>
        <w:rPr>
          <w:rFonts w:ascii="Times New Roman" w:hAnsi="Times New Roman" w:cs="Times New Roman"/>
          <w:spacing w:val="-10"/>
          <w:sz w:val="28"/>
          <w:szCs w:val="28"/>
        </w:rPr>
      </w:pPr>
    </w:p>
    <w:p w:rsidR="002E3723" w:rsidRPr="00B72E9B" w:rsidRDefault="002E3723" w:rsidP="00B72E9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72E9B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  <w:lang w:eastAsia="ru-RU"/>
        </w:rPr>
        <w:t>Вопросы для закрепления.</w:t>
      </w:r>
    </w:p>
    <w:p w:rsidR="002E3723" w:rsidRPr="00B72E9B" w:rsidRDefault="002E3723" w:rsidP="00B95AE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B72E9B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>Сформулировать закон Ома для участка цепи.</w:t>
      </w:r>
    </w:p>
    <w:p w:rsidR="002E3723" w:rsidRPr="00B72E9B" w:rsidRDefault="002E3723" w:rsidP="00B95AE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B72E9B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>Как понимать, что сила тока на участке цепи прямо пропорциональна на</w:t>
      </w:r>
      <w:r w:rsidRPr="00B72E9B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softHyphen/>
        <w:t>пряжению на концах этого участка?</w:t>
      </w:r>
    </w:p>
    <w:p w:rsidR="002E3723" w:rsidRPr="00B72E9B" w:rsidRDefault="002E3723" w:rsidP="00B95AE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B72E9B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>Как понимать, что сила тока на участке цепи обратно пропорциональна со</w:t>
      </w:r>
      <w:r w:rsidRPr="00B72E9B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softHyphen/>
        <w:t>противлению этого участка?</w:t>
      </w:r>
    </w:p>
    <w:p w:rsidR="002E3723" w:rsidRPr="00B72E9B" w:rsidRDefault="002E3723" w:rsidP="00B95AE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B72E9B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>От чего зависит электрическое сопротивление? (Ответ связать с данными, полученными в результате замеров).</w:t>
      </w:r>
    </w:p>
    <w:p w:rsidR="002E3723" w:rsidRPr="00FE1980" w:rsidRDefault="002E3723" w:rsidP="00B95AE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72E9B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>Как рассчитать цену деления прибора и правильно снять показания ампер</w:t>
      </w:r>
      <w:r w:rsidRPr="00B72E9B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softHyphen/>
        <w:t>метра и вольтметра?</w:t>
      </w:r>
    </w:p>
    <w:p w:rsidR="002E3723" w:rsidRDefault="002E3723" w:rsidP="00FE1980">
      <w:pPr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FE1980">
      <w:pPr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FE1980">
      <w:pPr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2151F3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ЛАБОРАТОРНАЯ РАБОТА №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2</w:t>
      </w:r>
    </w:p>
    <w:p w:rsidR="002E3723" w:rsidRDefault="002E3723" w:rsidP="00FE1980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E198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Проверка свойств электрической цепи со смешанным соединением резисторов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E3723" w:rsidRPr="00297C27" w:rsidRDefault="002E3723" w:rsidP="0070719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97C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</w:p>
    <w:p w:rsidR="002E3723" w:rsidRDefault="002E3723" w:rsidP="00662B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97C27">
        <w:rPr>
          <w:rFonts w:ascii="Times New Roman" w:hAnsi="Times New Roman" w:cs="Times New Roman"/>
          <w:sz w:val="28"/>
          <w:szCs w:val="28"/>
          <w:lang w:eastAsia="ru-RU"/>
        </w:rPr>
        <w:t>Опытным  путём проверить основные соотношения между электрическими велич</w:t>
      </w:r>
      <w:r>
        <w:rPr>
          <w:rFonts w:ascii="Times New Roman" w:hAnsi="Times New Roman" w:cs="Times New Roman"/>
          <w:sz w:val="28"/>
          <w:szCs w:val="28"/>
          <w:lang w:eastAsia="ru-RU"/>
        </w:rPr>
        <w:t>инами в цепи постоянного тока со</w:t>
      </w:r>
      <w:r w:rsidRPr="00297C27">
        <w:rPr>
          <w:rFonts w:ascii="Times New Roman" w:hAnsi="Times New Roman" w:cs="Times New Roman"/>
          <w:sz w:val="28"/>
          <w:szCs w:val="28"/>
          <w:lang w:eastAsia="ru-RU"/>
        </w:rPr>
        <w:t xml:space="preserve"> смешанным соединением резисторов.</w:t>
      </w:r>
    </w:p>
    <w:p w:rsidR="002E3723" w:rsidRPr="00707193" w:rsidRDefault="002E3723" w:rsidP="00662B1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071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Необходимое оборудование и приборы:</w:t>
      </w:r>
    </w:p>
    <w:p w:rsidR="002E3723" w:rsidRPr="00297C27" w:rsidRDefault="002E3723" w:rsidP="00662B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297C27">
        <w:rPr>
          <w:rFonts w:ascii="Times New Roman" w:hAnsi="Times New Roman" w:cs="Times New Roman"/>
          <w:sz w:val="28"/>
          <w:szCs w:val="28"/>
          <w:lang w:eastAsia="ru-RU"/>
        </w:rPr>
        <w:t xml:space="preserve">три резистора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297C27"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vertAlign w:val="subscript"/>
        </w:rPr>
        <w:t>1,</w:t>
      </w:r>
      <w:r w:rsidRPr="00297C2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07193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297C27">
        <w:rPr>
          <w:rFonts w:ascii="Times New Roman" w:hAnsi="Times New Roman" w:cs="Times New Roman"/>
          <w:sz w:val="28"/>
          <w:szCs w:val="28"/>
        </w:rPr>
        <w:t xml:space="preserve">, </w:t>
      </w:r>
      <w:r w:rsidRPr="00297C2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297C2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297C27">
        <w:rPr>
          <w:rFonts w:ascii="Times New Roman" w:hAnsi="Times New Roman" w:cs="Times New Roman"/>
          <w:sz w:val="28"/>
          <w:szCs w:val="28"/>
        </w:rPr>
        <w:t>;</w:t>
      </w:r>
    </w:p>
    <w:p w:rsidR="002E3723" w:rsidRPr="00297C27" w:rsidRDefault="002E3723" w:rsidP="00662B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297C27">
        <w:rPr>
          <w:rFonts w:ascii="Times New Roman" w:hAnsi="Times New Roman" w:cs="Times New Roman"/>
          <w:sz w:val="28"/>
          <w:szCs w:val="28"/>
          <w:lang w:eastAsia="ru-RU"/>
        </w:rPr>
        <w:t>три амперметра А</w:t>
      </w:r>
      <w:r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707193">
        <w:rPr>
          <w:rFonts w:ascii="Times New Roman" w:hAnsi="Times New Roman" w:cs="Times New Roman"/>
          <w:spacing w:val="-20"/>
          <w:sz w:val="28"/>
          <w:szCs w:val="28"/>
          <w:lang w:eastAsia="ru-RU"/>
        </w:rPr>
        <w:t>А</w:t>
      </w:r>
      <w:r w:rsidRPr="00707193">
        <w:rPr>
          <w:rFonts w:ascii="Times New Roman" w:hAnsi="Times New Roman" w:cs="Times New Roman"/>
          <w:spacing w:val="-20"/>
          <w:sz w:val="28"/>
          <w:szCs w:val="28"/>
          <w:vertAlign w:val="subscript"/>
          <w:lang w:eastAsia="ru-RU"/>
        </w:rPr>
        <w:t xml:space="preserve">2 </w:t>
      </w:r>
      <w:r w:rsidRPr="00707193">
        <w:rPr>
          <w:rFonts w:ascii="Times New Roman" w:hAnsi="Times New Roman" w:cs="Times New Roman"/>
          <w:spacing w:val="-20"/>
          <w:sz w:val="28"/>
          <w:szCs w:val="28"/>
          <w:lang w:eastAsia="ru-RU"/>
        </w:rPr>
        <w:t>,</w:t>
      </w:r>
      <w:r w:rsidRPr="00297C27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r w:rsidRPr="00297C27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3</w:t>
      </w:r>
      <w:r w:rsidRPr="00297C2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E3723" w:rsidRPr="00297C27" w:rsidRDefault="002E3723" w:rsidP="00662B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297C27">
        <w:rPr>
          <w:rFonts w:ascii="Times New Roman" w:hAnsi="Times New Roman" w:cs="Times New Roman"/>
          <w:sz w:val="28"/>
          <w:szCs w:val="28"/>
          <w:lang w:eastAsia="ru-RU"/>
        </w:rPr>
        <w:t>вольтметр-V;</w:t>
      </w:r>
    </w:p>
    <w:p w:rsidR="002E3723" w:rsidRDefault="002E3723" w:rsidP="00662B1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297C27">
        <w:rPr>
          <w:rFonts w:ascii="Times New Roman" w:hAnsi="Times New Roman" w:cs="Times New Roman"/>
          <w:sz w:val="28"/>
          <w:szCs w:val="28"/>
          <w:lang w:eastAsia="ru-RU"/>
        </w:rPr>
        <w:t>соединительные провода.</w:t>
      </w:r>
    </w:p>
    <w:p w:rsidR="002E3723" w:rsidRPr="00707193" w:rsidRDefault="002E3723" w:rsidP="00707193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0719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проведения работы;</w:t>
      </w:r>
    </w:p>
    <w:p w:rsidR="002E3723" w:rsidRPr="00707193" w:rsidRDefault="002E3723" w:rsidP="00B95AE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07193">
        <w:rPr>
          <w:rFonts w:ascii="Times New Roman" w:hAnsi="Times New Roman" w:cs="Times New Roman"/>
          <w:sz w:val="28"/>
          <w:szCs w:val="28"/>
          <w:lang w:eastAsia="ru-RU"/>
        </w:rPr>
        <w:t>Собрать электрическую цепь по схеме:</w:t>
      </w:r>
    </w:p>
    <w:p w:rsidR="002E3723" w:rsidRDefault="002E3723" w:rsidP="00707193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5" o:spid="_x0000_i1033" type="#_x0000_t75" style="width:369pt;height:91.5pt;visibility:visible">
            <v:imagedata r:id="rId12" o:title=""/>
          </v:shape>
        </w:pict>
      </w:r>
    </w:p>
    <w:p w:rsidR="002E3723" w:rsidRPr="00707193" w:rsidRDefault="002E3723" w:rsidP="00B95AE4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После проверки</w:t>
      </w:r>
      <w:r w:rsidRPr="00707193">
        <w:rPr>
          <w:rFonts w:ascii="Times New Roman" w:hAnsi="Times New Roman" w:cs="Times New Roman"/>
          <w:sz w:val="28"/>
          <w:szCs w:val="28"/>
          <w:lang w:eastAsia="ru-RU"/>
        </w:rPr>
        <w:t xml:space="preserve"> схемы преподавателем установить заданное напряжение.</w:t>
      </w:r>
    </w:p>
    <w:p w:rsidR="002E3723" w:rsidRPr="00707193" w:rsidRDefault="002E3723" w:rsidP="00B95AE4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07193">
        <w:rPr>
          <w:rFonts w:ascii="Times New Roman" w:hAnsi="Times New Roman" w:cs="Times New Roman"/>
          <w:sz w:val="28"/>
          <w:szCs w:val="28"/>
          <w:lang w:eastAsia="ru-RU"/>
        </w:rPr>
        <w:t>Переносным вольтметром измерить напряжения на каждом участке цепи.</w:t>
      </w:r>
    </w:p>
    <w:p w:rsidR="002E3723" w:rsidRDefault="002E3723" w:rsidP="00B95AE4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07193">
        <w:rPr>
          <w:rFonts w:ascii="Times New Roman" w:hAnsi="Times New Roman" w:cs="Times New Roman"/>
          <w:sz w:val="28"/>
          <w:szCs w:val="28"/>
          <w:lang w:eastAsia="ru-RU"/>
        </w:rPr>
        <w:t>Показания амперметров и вольтметра занести в таблицу.</w:t>
      </w:r>
    </w:p>
    <w:p w:rsidR="002E3723" w:rsidRPr="00707193" w:rsidRDefault="002E3723" w:rsidP="00707193">
      <w:pPr>
        <w:pStyle w:val="ListParagraph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6" o:spid="_x0000_i1034" type="#_x0000_t75" style="width:416.25pt;height:175.5pt;visibility:visible">
            <v:imagedata r:id="rId13" o:title=""/>
          </v:shape>
        </w:pict>
      </w:r>
    </w:p>
    <w:p w:rsidR="002E3723" w:rsidRPr="00707193" w:rsidRDefault="002E3723" w:rsidP="00B95AE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07193">
        <w:rPr>
          <w:rFonts w:ascii="Times New Roman" w:hAnsi="Times New Roman" w:cs="Times New Roman"/>
          <w:sz w:val="28"/>
          <w:szCs w:val="28"/>
          <w:lang w:eastAsia="ru-RU"/>
        </w:rPr>
        <w:t xml:space="preserve">Повторить все замеры при отключённом </w:t>
      </w:r>
      <w:r w:rsidRPr="00707193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07193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707193">
        <w:rPr>
          <w:rFonts w:ascii="Times New Roman" w:hAnsi="Times New Roman" w:cs="Times New Roman"/>
          <w:sz w:val="28"/>
          <w:szCs w:val="28"/>
          <w:lang w:eastAsia="ru-RU"/>
        </w:rPr>
        <w:t xml:space="preserve">(опыты </w:t>
      </w:r>
      <w:r w:rsidRPr="00707193">
        <w:rPr>
          <w:rFonts w:ascii="Times New Roman" w:hAnsi="Times New Roman" w:cs="Times New Roman"/>
          <w:sz w:val="28"/>
          <w:szCs w:val="28"/>
        </w:rPr>
        <w:t>5-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707193">
        <w:rPr>
          <w:rFonts w:ascii="Times New Roman" w:hAnsi="Times New Roman" w:cs="Times New Roman"/>
          <w:sz w:val="28"/>
          <w:szCs w:val="28"/>
        </w:rPr>
        <w:t xml:space="preserve">) </w:t>
      </w:r>
      <w:r w:rsidRPr="00707193">
        <w:rPr>
          <w:rFonts w:ascii="Times New Roman" w:hAnsi="Times New Roman" w:cs="Times New Roman"/>
          <w:sz w:val="28"/>
          <w:szCs w:val="28"/>
          <w:lang w:eastAsia="ru-RU"/>
        </w:rPr>
        <w:t xml:space="preserve">и при замкнутом накоротко </w:t>
      </w:r>
      <w:r w:rsidRPr="00707193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07193">
        <w:rPr>
          <w:rFonts w:ascii="Times New Roman" w:hAnsi="Times New Roman" w:cs="Times New Roman"/>
          <w:sz w:val="28"/>
          <w:szCs w:val="28"/>
        </w:rPr>
        <w:t xml:space="preserve">3 </w:t>
      </w:r>
      <w:r w:rsidRPr="00707193">
        <w:rPr>
          <w:rFonts w:ascii="Times New Roman" w:hAnsi="Times New Roman" w:cs="Times New Roman"/>
          <w:sz w:val="28"/>
          <w:szCs w:val="28"/>
          <w:lang w:eastAsia="ru-RU"/>
        </w:rPr>
        <w:t>(опыты 9 -12).</w:t>
      </w:r>
    </w:p>
    <w:p w:rsidR="002E3723" w:rsidRDefault="002E3723" w:rsidP="00E605B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707193">
        <w:rPr>
          <w:rFonts w:ascii="Times New Roman" w:hAnsi="Times New Roman" w:cs="Times New Roman"/>
          <w:sz w:val="28"/>
          <w:szCs w:val="28"/>
          <w:lang w:eastAsia="ru-RU"/>
        </w:rPr>
        <w:t>Произвести р</w:t>
      </w:r>
      <w:r>
        <w:rPr>
          <w:rFonts w:ascii="Times New Roman" w:hAnsi="Times New Roman" w:cs="Times New Roman"/>
          <w:sz w:val="28"/>
          <w:szCs w:val="28"/>
          <w:lang w:eastAsia="ru-RU"/>
        </w:rPr>
        <w:t>асчёт и сделать выводы по работе.</w:t>
      </w:r>
    </w:p>
    <w:p w:rsidR="002E3723" w:rsidRPr="00E605B2" w:rsidRDefault="002E3723" w:rsidP="00E605B2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  <w:r w:rsidRPr="00E605B2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ЛАБОРАТОРНАЯ РАБОТА №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3</w:t>
      </w:r>
    </w:p>
    <w:p w:rsidR="002E3723" w:rsidRPr="0066083B" w:rsidRDefault="002E3723" w:rsidP="0066083B">
      <w:pPr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66083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Расчет сечения проводов по допустимому нагреву и падению напряжения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.(Определение потери напряжения)</w:t>
      </w:r>
    </w:p>
    <w:p w:rsidR="002E3723" w:rsidRPr="0066083B" w:rsidRDefault="002E3723" w:rsidP="0066083B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6083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</w:p>
    <w:p w:rsidR="002E3723" w:rsidRPr="0066083B" w:rsidRDefault="002E3723" w:rsidP="0066083B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66083B">
        <w:rPr>
          <w:rFonts w:ascii="Times New Roman" w:hAnsi="Times New Roman" w:cs="Times New Roman"/>
          <w:sz w:val="28"/>
          <w:szCs w:val="28"/>
          <w:lang w:eastAsia="ru-RU"/>
        </w:rPr>
        <w:t>Практически определить потерю напряжения и ее зависимость от нагрузки.</w:t>
      </w:r>
    </w:p>
    <w:p w:rsidR="002E3723" w:rsidRPr="0066083B" w:rsidRDefault="002E3723" w:rsidP="0066083B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6083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 и приборы:</w:t>
      </w:r>
    </w:p>
    <w:p w:rsidR="002E3723" w:rsidRPr="0066083B" w:rsidRDefault="002E3723" w:rsidP="0066083B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66083B">
        <w:rPr>
          <w:rFonts w:ascii="Times New Roman" w:hAnsi="Times New Roman" w:cs="Times New Roman"/>
          <w:sz w:val="28"/>
          <w:szCs w:val="28"/>
          <w:lang w:eastAsia="ru-RU"/>
        </w:rPr>
        <w:t xml:space="preserve">два резистора - </w:t>
      </w:r>
      <w:r w:rsidRPr="0066083B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6083B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6083B">
        <w:rPr>
          <w:rFonts w:ascii="Times New Roman" w:hAnsi="Times New Roman" w:cs="Times New Roman"/>
          <w:sz w:val="28"/>
          <w:szCs w:val="28"/>
          <w:lang w:eastAsia="ru-RU"/>
        </w:rPr>
        <w:t xml:space="preserve">и </w:t>
      </w:r>
      <w:r w:rsidRPr="0066083B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6083B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66083B">
        <w:rPr>
          <w:rFonts w:ascii="Times New Roman" w:hAnsi="Times New Roman" w:cs="Times New Roman"/>
          <w:sz w:val="28"/>
          <w:szCs w:val="28"/>
        </w:rPr>
        <w:t>;</w:t>
      </w:r>
    </w:p>
    <w:p w:rsidR="002E3723" w:rsidRPr="0066083B" w:rsidRDefault="002E3723" w:rsidP="0066083B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66083B">
        <w:rPr>
          <w:rFonts w:ascii="Times New Roman" w:hAnsi="Times New Roman" w:cs="Times New Roman"/>
          <w:sz w:val="28"/>
          <w:szCs w:val="28"/>
          <w:lang w:eastAsia="ru-RU"/>
        </w:rPr>
        <w:t>ламповый реостат - АХ;</w:t>
      </w:r>
    </w:p>
    <w:p w:rsidR="002E3723" w:rsidRPr="0066083B" w:rsidRDefault="002E3723" w:rsidP="0066083B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66083B">
        <w:rPr>
          <w:rFonts w:ascii="Times New Roman" w:hAnsi="Times New Roman" w:cs="Times New Roman"/>
          <w:sz w:val="28"/>
          <w:szCs w:val="28"/>
          <w:lang w:eastAsia="ru-RU"/>
        </w:rPr>
        <w:t>амперметр — А;</w:t>
      </w:r>
    </w:p>
    <w:p w:rsidR="002E3723" w:rsidRPr="0066083B" w:rsidRDefault="002E3723" w:rsidP="0066083B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66083B">
        <w:rPr>
          <w:rFonts w:ascii="Times New Roman" w:hAnsi="Times New Roman" w:cs="Times New Roman"/>
          <w:sz w:val="28"/>
          <w:szCs w:val="28"/>
          <w:lang w:eastAsia="ru-RU"/>
        </w:rPr>
        <w:t>вольтметр - V;</w:t>
      </w:r>
    </w:p>
    <w:p w:rsidR="002E3723" w:rsidRPr="0066083B" w:rsidRDefault="002E3723" w:rsidP="0066083B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66083B">
        <w:rPr>
          <w:rFonts w:ascii="Times New Roman" w:hAnsi="Times New Roman" w:cs="Times New Roman"/>
          <w:sz w:val="28"/>
          <w:szCs w:val="28"/>
          <w:lang w:eastAsia="ru-RU"/>
        </w:rPr>
        <w:t>соединительные провода.</w:t>
      </w:r>
    </w:p>
    <w:p w:rsidR="002E3723" w:rsidRPr="0066083B" w:rsidRDefault="002E3723" w:rsidP="0066083B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6083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выполнения работы:</w:t>
      </w:r>
    </w:p>
    <w:p w:rsidR="002E3723" w:rsidRDefault="002E3723" w:rsidP="00B95AE4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66083B">
        <w:rPr>
          <w:rFonts w:ascii="Times New Roman" w:hAnsi="Times New Roman" w:cs="Times New Roman"/>
          <w:sz w:val="28"/>
          <w:szCs w:val="28"/>
          <w:lang w:eastAsia="ru-RU"/>
        </w:rPr>
        <w:t>Собрать электрическую цепь по схеме:</w:t>
      </w:r>
    </w:p>
    <w:p w:rsidR="002E3723" w:rsidRDefault="002E3723" w:rsidP="0066083B">
      <w:pPr>
        <w:pStyle w:val="ListParagraph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10" o:spid="_x0000_i1035" type="#_x0000_t75" style="width:401.25pt;height:91.5pt;visibility:visible">
            <v:imagedata r:id="rId14" o:title=""/>
          </v:shape>
        </w:pict>
      </w:r>
    </w:p>
    <w:p w:rsidR="002E3723" w:rsidRPr="006A1E54" w:rsidRDefault="002E3723" w:rsidP="00B95AE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6A1E54">
        <w:rPr>
          <w:rFonts w:ascii="Times New Roman" w:hAnsi="Times New Roman" w:cs="Times New Roman"/>
          <w:sz w:val="28"/>
          <w:szCs w:val="28"/>
          <w:lang w:eastAsia="ru-RU"/>
        </w:rPr>
        <w:t>После проверки схемы преподавателем переносным вольтметром изме</w:t>
      </w:r>
      <w:r w:rsidRPr="006A1E54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рить напряжение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6A1E54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6A1E54">
        <w:rPr>
          <w:rFonts w:ascii="Times New Roman" w:hAnsi="Times New Roman" w:cs="Times New Roman"/>
          <w:sz w:val="28"/>
          <w:szCs w:val="28"/>
          <w:lang w:eastAsia="ru-RU"/>
        </w:rPr>
        <w:t xml:space="preserve">на входе схемы и </w:t>
      </w:r>
      <w:r w:rsidRPr="006A1E54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6A1E54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A1E54">
        <w:rPr>
          <w:rFonts w:ascii="Times New Roman" w:hAnsi="Times New Roman" w:cs="Times New Roman"/>
          <w:sz w:val="28"/>
          <w:szCs w:val="28"/>
          <w:lang w:eastAsia="ru-RU"/>
        </w:rPr>
        <w:t>на нагрузке, при условии, что все лампы выключены.</w:t>
      </w:r>
    </w:p>
    <w:p w:rsidR="002E3723" w:rsidRDefault="002E3723" w:rsidP="00B95AE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6A1E54">
        <w:rPr>
          <w:rFonts w:ascii="Times New Roman" w:hAnsi="Times New Roman" w:cs="Times New Roman"/>
          <w:sz w:val="28"/>
          <w:szCs w:val="28"/>
          <w:lang w:eastAsia="ru-RU"/>
        </w:rPr>
        <w:t>Включить одну лампу и повторить замеры, указанные в пункте 2. В сле</w:t>
      </w:r>
      <w:r w:rsidRPr="006A1E54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дующих опытах увеличивать по одной количество включенных ламп. </w:t>
      </w:r>
      <w:r>
        <w:rPr>
          <w:rFonts w:ascii="Times New Roman" w:hAnsi="Times New Roman" w:cs="Times New Roman"/>
          <w:sz w:val="28"/>
          <w:szCs w:val="28"/>
          <w:lang w:eastAsia="ru-RU"/>
        </w:rPr>
        <w:t>Результаты измерений занести в таблицу.</w:t>
      </w:r>
    </w:p>
    <w:p w:rsidR="002E3723" w:rsidRDefault="002E3723" w:rsidP="006A1E54">
      <w:pPr>
        <w:pStyle w:val="ListParagrap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11" o:spid="_x0000_i1036" type="#_x0000_t75" style="width:429pt;height:163.5pt;visibility:visible">
            <v:imagedata r:id="rId15" o:title=""/>
          </v:shape>
        </w:pict>
      </w:r>
    </w:p>
    <w:p w:rsidR="002E3723" w:rsidRPr="006A1E54" w:rsidRDefault="002E3723" w:rsidP="00B95AE4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6A1E54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>По полученным замерам рассчитать потери напряжения, потери мощно</w:t>
      </w:r>
      <w:r w:rsidRPr="006A1E54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softHyphen/>
        <w:t>сти и к.п.д. цепи.</w:t>
      </w:r>
    </w:p>
    <w:p w:rsidR="002E3723" w:rsidRPr="006A1E54" w:rsidRDefault="002E3723" w:rsidP="00B95AE4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6A1E5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Построить </w:t>
      </w:r>
      <w:r w:rsidRPr="006A1E54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графики: </w:t>
      </w:r>
      <w:r w:rsidRPr="006A1E54">
        <w:rPr>
          <w:rFonts w:ascii="Times New Roman" w:hAnsi="Times New Roman" w:cs="Times New Roman"/>
          <w:b/>
          <w:bCs/>
          <w:i/>
          <w:iCs/>
          <w:color w:val="000000"/>
          <w:spacing w:val="-10"/>
          <w:sz w:val="28"/>
          <w:szCs w:val="28"/>
          <w:lang w:val="en-US"/>
        </w:rPr>
        <w:t>P</w:t>
      </w:r>
      <w:r w:rsidRPr="006A1E54">
        <w:rPr>
          <w:rFonts w:ascii="Times New Roman" w:hAnsi="Times New Roman" w:cs="Times New Roman"/>
          <w:b/>
          <w:bCs/>
          <w:i/>
          <w:iCs/>
          <w:color w:val="000000"/>
          <w:spacing w:val="-10"/>
          <w:sz w:val="28"/>
          <w:szCs w:val="28"/>
          <w:vertAlign w:val="subscript"/>
        </w:rPr>
        <w:t>1</w:t>
      </w:r>
      <w:r w:rsidRPr="006A1E54">
        <w:rPr>
          <w:rFonts w:ascii="Times New Roman" w:hAnsi="Times New Roman" w:cs="Times New Roman"/>
          <w:b/>
          <w:bCs/>
          <w:i/>
          <w:iCs/>
          <w:color w:val="000000"/>
          <w:spacing w:val="-10"/>
          <w:sz w:val="28"/>
          <w:szCs w:val="28"/>
          <w:lang w:val="en-US"/>
        </w:rPr>
        <w:t>=f(I); P</w:t>
      </w:r>
      <w:r w:rsidRPr="006A1E54">
        <w:rPr>
          <w:rFonts w:ascii="Times New Roman" w:hAnsi="Times New Roman" w:cs="Times New Roman"/>
          <w:b/>
          <w:bCs/>
          <w:i/>
          <w:iCs/>
          <w:color w:val="000000"/>
          <w:spacing w:val="-10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b/>
          <w:bCs/>
          <w:i/>
          <w:iCs/>
          <w:color w:val="000000"/>
          <w:spacing w:val="-10"/>
          <w:sz w:val="28"/>
          <w:szCs w:val="28"/>
          <w:lang w:val="en-US"/>
        </w:rPr>
        <w:t xml:space="preserve">=f(I); </w:t>
      </w:r>
      <w:r w:rsidRPr="00CB0979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  <w:lang w:val="en-US"/>
        </w:rPr>
        <w:fldChar w:fldCharType="begin"/>
      </w:r>
      <w:r w:rsidRPr="00CB0979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  <w:lang w:val="en-US"/>
        </w:rPr>
        <w:instrText xml:space="preserve"> QUOTE </w:instrText>
      </w:r>
      <w:r>
        <w:pict>
          <v:shape id="_x0000_i1037" type="#_x0000_t75" style="width:11.25pt;height:11.25pt">
            <v:imagedata r:id="rId16" o:title="" chromakey="white"/>
          </v:shape>
        </w:pict>
      </w:r>
      <w:r w:rsidRPr="00CB0979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  <w:lang w:val="en-US"/>
        </w:rPr>
        <w:instrText xml:space="preserve"> </w:instrText>
      </w:r>
      <w:r w:rsidRPr="00CB0979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  <w:lang w:val="en-US"/>
        </w:rPr>
        <w:fldChar w:fldCharType="separate"/>
      </w:r>
      <w:r>
        <w:pict>
          <v:shape id="_x0000_i1038" type="#_x0000_t75" style="width:11.25pt;height:11.25pt">
            <v:imagedata r:id="rId16" o:title="" chromakey="white"/>
          </v:shape>
        </w:pict>
      </w:r>
      <w:r w:rsidRPr="00CB0979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  <w:lang w:val="en-US"/>
        </w:rPr>
        <w:fldChar w:fldCharType="end"/>
      </w:r>
      <w:r w:rsidRPr="006A1E54">
        <w:rPr>
          <w:rFonts w:ascii="Times New Roman" w:hAnsi="Times New Roman" w:cs="Times New Roman"/>
          <w:b/>
          <w:bCs/>
          <w:i/>
          <w:iCs/>
          <w:color w:val="000000"/>
          <w:spacing w:val="-10"/>
          <w:sz w:val="28"/>
          <w:szCs w:val="28"/>
          <w:lang w:val="en-US"/>
        </w:rPr>
        <w:t>P=f(I).</w:t>
      </w:r>
    </w:p>
    <w:p w:rsidR="002E3723" w:rsidRPr="006A1E54" w:rsidRDefault="002E3723" w:rsidP="00B95AE4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6A1E54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>Сделать выводы по работе.</w:t>
      </w:r>
    </w:p>
    <w:p w:rsidR="002E3723" w:rsidRPr="006A1E54" w:rsidRDefault="002E3723" w:rsidP="00B95AE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6A1E54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>Примечание: графики строятся по указанию преподавателя.</w:t>
      </w:r>
    </w:p>
    <w:p w:rsidR="002E3723" w:rsidRPr="006A1E54" w:rsidRDefault="002E3723" w:rsidP="00B95AE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6A1E54">
        <w:rPr>
          <w:rFonts w:ascii="Times New Roman" w:hAnsi="Times New Roman" w:cs="Times New Roman"/>
          <w:spacing w:val="-10"/>
          <w:sz w:val="28"/>
          <w:szCs w:val="28"/>
        </w:rPr>
        <w:t>Выполняются необходимые расчеты по формулам:</w:t>
      </w:r>
    </w:p>
    <w:p w:rsidR="002E3723" w:rsidRDefault="002E3723" w:rsidP="006A1E54">
      <w:pPr>
        <w:pStyle w:val="ListParagraph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12" o:spid="_x0000_i1039" type="#_x0000_t75" style="width:288.75pt;height:30.75pt;visibility:visible">
            <v:imagedata r:id="rId17" o:title=""/>
          </v:shape>
        </w:pict>
      </w:r>
    </w:p>
    <w:p w:rsidR="002E3723" w:rsidRPr="006A1E54" w:rsidRDefault="002E3723" w:rsidP="00B95AE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6A1E54">
        <w:rPr>
          <w:rFonts w:ascii="Times New Roman" w:hAnsi="Times New Roman" w:cs="Times New Roman"/>
          <w:spacing w:val="-10"/>
          <w:sz w:val="28"/>
          <w:szCs w:val="28"/>
        </w:rPr>
        <w:t>Строится график зависимости всех мощностей от тока.. При этом на оси «ОХ» откладывается ток в Амперах (масштаб 0,1А:1см), на оси «</w:t>
      </w:r>
      <w:r w:rsidRPr="006A1E54">
        <w:rPr>
          <w:rFonts w:ascii="Times New Roman" w:hAnsi="Times New Roman" w:cs="Times New Roman"/>
          <w:spacing w:val="-10"/>
          <w:sz w:val="28"/>
          <w:szCs w:val="28"/>
          <w:lang w:val="en-US"/>
        </w:rPr>
        <w:t>OY</w:t>
      </w:r>
      <w:r w:rsidRPr="006A1E54">
        <w:rPr>
          <w:rFonts w:ascii="Times New Roman" w:hAnsi="Times New Roman" w:cs="Times New Roman"/>
          <w:spacing w:val="-10"/>
          <w:sz w:val="28"/>
          <w:szCs w:val="28"/>
        </w:rPr>
        <w:t>» - мощность в Ваттах (масштаб 5Вт:1см). Таким образом, на этом графике бу</w:t>
      </w:r>
      <w:r w:rsidRPr="006A1E54">
        <w:rPr>
          <w:rFonts w:ascii="Times New Roman" w:hAnsi="Times New Roman" w:cs="Times New Roman"/>
          <w:spacing w:val="-10"/>
          <w:sz w:val="28"/>
          <w:szCs w:val="28"/>
        </w:rPr>
        <w:softHyphen/>
        <w:t xml:space="preserve">дет построено три кривых: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P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  <w:vertAlign w:val="subscript"/>
        </w:rPr>
        <w:t>1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=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f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); 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P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=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f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); </w:t>
      </w:r>
      <w:r w:rsidRPr="00CB0979">
        <w:rPr>
          <w:rFonts w:ascii="Times New Roman" w:hAnsi="Times New Roman" w:cs="Times New Roman"/>
          <w:b/>
          <w:bCs/>
          <w:sz w:val="28"/>
          <w:szCs w:val="28"/>
        </w:rPr>
        <w:fldChar w:fldCharType="begin"/>
      </w:r>
      <w:r w:rsidRPr="00CB0979">
        <w:rPr>
          <w:rFonts w:ascii="Times New Roman" w:hAnsi="Times New Roman" w:cs="Times New Roman"/>
          <w:b/>
          <w:bCs/>
          <w:sz w:val="28"/>
          <w:szCs w:val="28"/>
        </w:rPr>
        <w:instrText xml:space="preserve"> QUOTE </w:instrText>
      </w:r>
      <w:r>
        <w:pict>
          <v:shape id="_x0000_i1040" type="#_x0000_t75" style="width:11.25pt;height:11.25pt">
            <v:imagedata r:id="rId16" o:title="" chromakey="white"/>
          </v:shape>
        </w:pict>
      </w:r>
      <w:r w:rsidRPr="00CB0979">
        <w:rPr>
          <w:rFonts w:ascii="Times New Roman" w:hAnsi="Times New Roman" w:cs="Times New Roman"/>
          <w:b/>
          <w:bCs/>
          <w:sz w:val="28"/>
          <w:szCs w:val="28"/>
        </w:rPr>
        <w:instrText xml:space="preserve"> </w:instrText>
      </w:r>
      <w:r w:rsidRPr="00CB0979">
        <w:rPr>
          <w:rFonts w:ascii="Times New Roman" w:hAnsi="Times New Roman" w:cs="Times New Roman"/>
          <w:b/>
          <w:bCs/>
          <w:sz w:val="28"/>
          <w:szCs w:val="28"/>
        </w:rPr>
        <w:fldChar w:fldCharType="separate"/>
      </w:r>
      <w:r>
        <w:pict>
          <v:shape id="_x0000_i1041" type="#_x0000_t75" style="width:11.25pt;height:11.25pt">
            <v:imagedata r:id="rId16" o:title="" chromakey="white"/>
          </v:shape>
        </w:pict>
      </w:r>
      <w:r w:rsidRPr="00CB0979">
        <w:rPr>
          <w:rFonts w:ascii="Times New Roman" w:hAnsi="Times New Roman" w:cs="Times New Roman"/>
          <w:b/>
          <w:bCs/>
          <w:sz w:val="28"/>
          <w:szCs w:val="28"/>
        </w:rPr>
        <w:fldChar w:fldCharType="end"/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Р= 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f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</w:t>
      </w:r>
      <w:r w:rsidRPr="006A1E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2E3723" w:rsidRPr="00726699" w:rsidRDefault="002E3723" w:rsidP="00B95AE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6A1E54">
        <w:rPr>
          <w:rFonts w:ascii="Times New Roman" w:hAnsi="Times New Roman" w:cs="Times New Roman"/>
          <w:spacing w:val="-10"/>
          <w:sz w:val="28"/>
          <w:szCs w:val="28"/>
        </w:rPr>
        <w:t>Строится график зависимости коэффициента полезного действия от тока.. При этом на оси «ОХ» о</w:t>
      </w:r>
      <w:r>
        <w:rPr>
          <w:rFonts w:ascii="Times New Roman" w:hAnsi="Times New Roman" w:cs="Times New Roman"/>
          <w:spacing w:val="-10"/>
          <w:sz w:val="28"/>
          <w:szCs w:val="28"/>
        </w:rPr>
        <w:t>ткладывается ток в Амперах (масштаб 0,1 А</w:t>
      </w:r>
      <w:r w:rsidRPr="006A1E54">
        <w:rPr>
          <w:rFonts w:ascii="Times New Roman" w:hAnsi="Times New Roman" w:cs="Times New Roman"/>
          <w:spacing w:val="-10"/>
          <w:sz w:val="28"/>
          <w:szCs w:val="28"/>
        </w:rPr>
        <w:t xml:space="preserve">: 1см), на оси </w:t>
      </w:r>
      <w:r w:rsidRPr="00726699">
        <w:rPr>
          <w:rFonts w:ascii="Times New Roman" w:hAnsi="Times New Roman" w:cs="Times New Roman"/>
          <w:spacing w:val="-10"/>
          <w:sz w:val="28"/>
          <w:szCs w:val="28"/>
        </w:rPr>
        <w:t>«</w:t>
      </w:r>
      <w:r w:rsidRPr="00726699">
        <w:rPr>
          <w:rFonts w:ascii="Times New Roman" w:hAnsi="Times New Roman" w:cs="Times New Roman"/>
          <w:spacing w:val="-10"/>
          <w:sz w:val="28"/>
          <w:szCs w:val="28"/>
          <w:lang w:val="en-US"/>
        </w:rPr>
        <w:t>OY</w:t>
      </w:r>
      <w:r w:rsidRPr="006A1E54">
        <w:rPr>
          <w:rFonts w:ascii="Times New Roman" w:hAnsi="Times New Roman" w:cs="Times New Roman"/>
          <w:spacing w:val="-10"/>
          <w:sz w:val="28"/>
          <w:szCs w:val="28"/>
        </w:rPr>
        <w:t>» - кпд (мас</w:t>
      </w:r>
      <w:r w:rsidRPr="00726699">
        <w:rPr>
          <w:rFonts w:ascii="Times New Roman" w:hAnsi="Times New Roman" w:cs="Times New Roman"/>
          <w:spacing w:val="-10"/>
          <w:sz w:val="28"/>
          <w:szCs w:val="28"/>
        </w:rPr>
        <w:t>шта</w:t>
      </w:r>
      <w:r w:rsidRPr="006A1E54">
        <w:rPr>
          <w:rFonts w:ascii="Times New Roman" w:hAnsi="Times New Roman" w:cs="Times New Roman"/>
          <w:spacing w:val="-10"/>
          <w:sz w:val="28"/>
          <w:szCs w:val="28"/>
        </w:rPr>
        <w:t>б10%: 1 см).</w:t>
      </w:r>
    </w:p>
    <w:p w:rsidR="002E3723" w:rsidRPr="00726699" w:rsidRDefault="002E3723" w:rsidP="00B95AE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В</w:t>
      </w:r>
      <w:r w:rsidRPr="00726699">
        <w:rPr>
          <w:rFonts w:ascii="Times New Roman" w:hAnsi="Times New Roman" w:cs="Times New Roman"/>
          <w:spacing w:val="-10"/>
          <w:sz w:val="28"/>
          <w:szCs w:val="28"/>
        </w:rPr>
        <w:t>ывод должен содержать ответ на в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опрос </w:t>
      </w:r>
      <w:r w:rsidRPr="00726699">
        <w:rPr>
          <w:rFonts w:ascii="Times New Roman" w:hAnsi="Times New Roman" w:cs="Times New Roman"/>
          <w:spacing w:val="-10"/>
          <w:sz w:val="28"/>
          <w:szCs w:val="28"/>
        </w:rPr>
        <w:t>как изменяется с увеличением нагрузки потеря напряжения в ЛЭП и от чего это изменение зависит.</w:t>
      </w:r>
    </w:p>
    <w:p w:rsidR="002E3723" w:rsidRDefault="002E3723" w:rsidP="00726699">
      <w:pPr>
        <w:pStyle w:val="ListParagraph"/>
        <w:rPr>
          <w:rFonts w:ascii="Times New Roman" w:hAnsi="Times New Roman" w:cs="Times New Roman"/>
          <w:spacing w:val="-10"/>
          <w:sz w:val="28"/>
          <w:szCs w:val="28"/>
        </w:rPr>
      </w:pPr>
    </w:p>
    <w:p w:rsidR="002E3723" w:rsidRPr="00726699" w:rsidRDefault="002E3723" w:rsidP="00726699">
      <w:pPr>
        <w:pStyle w:val="ListParagrap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726699">
        <w:rPr>
          <w:rFonts w:ascii="Times New Roman" w:hAnsi="Times New Roman" w:cs="Times New Roman"/>
          <w:b/>
          <w:bCs/>
          <w:spacing w:val="-10"/>
          <w:sz w:val="28"/>
          <w:szCs w:val="28"/>
        </w:rPr>
        <w:t>Вопросы для закрепления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.</w:t>
      </w:r>
    </w:p>
    <w:p w:rsidR="002E3723" w:rsidRPr="00726699" w:rsidRDefault="002E3723" w:rsidP="00B95AE4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726699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>Где возникают потери напряжения?</w:t>
      </w:r>
    </w:p>
    <w:p w:rsidR="002E3723" w:rsidRPr="00726699" w:rsidRDefault="002E3723" w:rsidP="00B95AE4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726699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>Чем обусловлены потери напряжения?</w:t>
      </w:r>
    </w:p>
    <w:p w:rsidR="002E3723" w:rsidRPr="00726699" w:rsidRDefault="002E3723" w:rsidP="00B95AE4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726699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Что моделируют в схеме сопротивления </w:t>
      </w:r>
      <w:r w:rsidRPr="0072669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R</w:t>
      </w:r>
      <w:r w:rsidRPr="0072669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vertAlign w:val="subscript"/>
        </w:rPr>
        <w:t>2</w:t>
      </w:r>
      <w:r w:rsidRPr="0072669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vertAlign w:val="subscript"/>
        </w:rPr>
        <w:t>5</w:t>
      </w:r>
    </w:p>
    <w:p w:rsidR="002E3723" w:rsidRPr="00726699" w:rsidRDefault="002E3723" w:rsidP="00B95AE4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726699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 xml:space="preserve">Как называется параметр, обозначенный буквой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n</w:t>
      </w:r>
      <w:r w:rsidRPr="0072669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?</w:t>
      </w:r>
    </w:p>
    <w:p w:rsidR="002E3723" w:rsidRPr="00126C51" w:rsidRDefault="002E3723" w:rsidP="00B95AE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726699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>Почему с увеличением нагрузки ток в цепи увеличивается?</w:t>
      </w:r>
    </w:p>
    <w:p w:rsidR="002E3723" w:rsidRDefault="002E3723" w:rsidP="00126C5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126C5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126C5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126C5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126C5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126C5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126C5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126C5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126C5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126C51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707193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ЛАБОРАТОРНАЯ РАБОТА №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4</w:t>
      </w:r>
    </w:p>
    <w:p w:rsidR="002E3723" w:rsidRPr="00126C51" w:rsidRDefault="002E3723" w:rsidP="00126C51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26C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Исследование сложной цепи постоянного тока</w:t>
      </w:r>
    </w:p>
    <w:p w:rsidR="002E3723" w:rsidRPr="00126C51" w:rsidRDefault="002E3723" w:rsidP="00126C51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26C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</w:p>
    <w:p w:rsidR="002E3723" w:rsidRPr="00126C51" w:rsidRDefault="002E3723" w:rsidP="00126C5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26C51">
        <w:rPr>
          <w:rFonts w:ascii="Times New Roman" w:hAnsi="Times New Roman" w:cs="Times New Roman"/>
          <w:sz w:val="28"/>
          <w:szCs w:val="28"/>
          <w:lang w:eastAsia="ru-RU"/>
        </w:rPr>
        <w:t>Опытным путем проследить изменение потенциала в различных точках неразветвленной цепи постоянного тока.</w:t>
      </w:r>
    </w:p>
    <w:p w:rsidR="002E3723" w:rsidRPr="00126C51" w:rsidRDefault="002E3723" w:rsidP="00126C51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26C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 и приборы:</w:t>
      </w:r>
    </w:p>
    <w:p w:rsidR="002E3723" w:rsidRPr="00126C51" w:rsidRDefault="002E3723" w:rsidP="00126C5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126C51">
        <w:rPr>
          <w:rFonts w:ascii="Times New Roman" w:hAnsi="Times New Roman" w:cs="Times New Roman"/>
          <w:sz w:val="28"/>
          <w:szCs w:val="28"/>
          <w:lang w:eastAsia="ru-RU"/>
        </w:rPr>
        <w:t xml:space="preserve">три источника постоянной э.д.с.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126C51">
        <w:rPr>
          <w:rFonts w:ascii="Times New Roman" w:hAnsi="Times New Roman" w:cs="Times New Roman"/>
          <w:sz w:val="28"/>
          <w:szCs w:val="28"/>
          <w:lang w:eastAsia="ru-RU"/>
        </w:rPr>
        <w:t xml:space="preserve"> Е</w:t>
      </w:r>
      <w:r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126C51">
        <w:rPr>
          <w:rFonts w:ascii="Times New Roman" w:hAnsi="Times New Roman" w:cs="Times New Roman"/>
          <w:sz w:val="28"/>
          <w:szCs w:val="28"/>
          <w:lang w:eastAsia="ru-RU"/>
        </w:rPr>
        <w:t xml:space="preserve"> Е</w:t>
      </w:r>
      <w:r w:rsidRPr="00126C51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126C51">
        <w:rPr>
          <w:rFonts w:ascii="Times New Roman" w:hAnsi="Times New Roman" w:cs="Times New Roman"/>
          <w:sz w:val="28"/>
          <w:szCs w:val="28"/>
          <w:lang w:eastAsia="ru-RU"/>
        </w:rPr>
        <w:t>, Е</w:t>
      </w:r>
      <w:r w:rsidRPr="00126C51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3</w:t>
      </w:r>
      <w:r w:rsidRPr="00126C5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E3723" w:rsidRPr="00126C51" w:rsidRDefault="002E3723" w:rsidP="00126C5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126C51">
        <w:rPr>
          <w:rFonts w:ascii="Times New Roman" w:hAnsi="Times New Roman" w:cs="Times New Roman"/>
          <w:sz w:val="28"/>
          <w:szCs w:val="28"/>
          <w:lang w:eastAsia="ru-RU"/>
        </w:rPr>
        <w:t xml:space="preserve">три резистора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126C5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126C51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126C5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126C5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126C51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126C51">
        <w:rPr>
          <w:rFonts w:ascii="Times New Roman" w:hAnsi="Times New Roman" w:cs="Times New Roman"/>
          <w:sz w:val="28"/>
          <w:szCs w:val="28"/>
        </w:rPr>
        <w:t xml:space="preserve">, </w:t>
      </w:r>
      <w:r w:rsidRPr="00126C51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126C51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126C51">
        <w:rPr>
          <w:rFonts w:ascii="Times New Roman" w:hAnsi="Times New Roman" w:cs="Times New Roman"/>
          <w:sz w:val="28"/>
          <w:szCs w:val="28"/>
        </w:rPr>
        <w:t>;</w:t>
      </w:r>
    </w:p>
    <w:p w:rsidR="002E3723" w:rsidRPr="00126C51" w:rsidRDefault="002E3723" w:rsidP="00126C5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126C51">
        <w:rPr>
          <w:rFonts w:ascii="Times New Roman" w:hAnsi="Times New Roman" w:cs="Times New Roman"/>
          <w:sz w:val="28"/>
          <w:szCs w:val="28"/>
          <w:lang w:eastAsia="ru-RU"/>
        </w:rPr>
        <w:t>вольтметр - V (0-60В);</w:t>
      </w:r>
    </w:p>
    <w:p w:rsidR="002E3723" w:rsidRPr="00126C51" w:rsidRDefault="002E3723" w:rsidP="00126C5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126C51">
        <w:rPr>
          <w:rFonts w:ascii="Times New Roman" w:hAnsi="Times New Roman" w:cs="Times New Roman"/>
          <w:sz w:val="28"/>
          <w:szCs w:val="28"/>
          <w:lang w:eastAsia="ru-RU"/>
        </w:rPr>
        <w:t>амперметр - А (0-1А);</w:t>
      </w:r>
    </w:p>
    <w:p w:rsidR="002E3723" w:rsidRPr="00126C51" w:rsidRDefault="002E3723" w:rsidP="00126C5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126C51">
        <w:rPr>
          <w:rFonts w:ascii="Times New Roman" w:hAnsi="Times New Roman" w:cs="Times New Roman"/>
          <w:sz w:val="28"/>
          <w:szCs w:val="28"/>
          <w:lang w:eastAsia="ru-RU"/>
        </w:rPr>
        <w:t>соединительные провода.</w:t>
      </w:r>
    </w:p>
    <w:p w:rsidR="002E3723" w:rsidRDefault="002E3723" w:rsidP="00126C51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26C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проведение работы:</w:t>
      </w:r>
      <w:r w:rsidRPr="00126C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2E3723" w:rsidRDefault="002E3723" w:rsidP="007B5D03">
      <w:pPr>
        <w:pStyle w:val="ListParagraph"/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13" o:spid="_x0000_i1042" type="#_x0000_t75" style="width:416.25pt;height:114.75pt;visibility:visible">
            <v:imagedata r:id="rId18" o:title=""/>
          </v:shape>
        </w:pict>
      </w:r>
    </w:p>
    <w:p w:rsidR="002E3723" w:rsidRPr="007B5D03" w:rsidRDefault="002E3723" w:rsidP="00B95AE4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B5D03">
        <w:rPr>
          <w:rFonts w:ascii="Times New Roman" w:hAnsi="Times New Roman" w:cs="Times New Roman"/>
          <w:spacing w:val="-10"/>
          <w:sz w:val="28"/>
          <w:szCs w:val="28"/>
        </w:rPr>
        <w:t>Собрать электрическую цепь по схеме 1, подключив источник постоян</w:t>
      </w:r>
      <w:r w:rsidRPr="007B5D03">
        <w:rPr>
          <w:rFonts w:ascii="Times New Roman" w:hAnsi="Times New Roman" w:cs="Times New Roman"/>
          <w:spacing w:val="-10"/>
          <w:sz w:val="28"/>
          <w:szCs w:val="28"/>
        </w:rPr>
        <w:softHyphen/>
        <w:t xml:space="preserve">ной э.д.с. </w:t>
      </w:r>
      <w:r>
        <w:rPr>
          <w:rFonts w:ascii="Times New Roman" w:hAnsi="Times New Roman" w:cs="Times New Roman"/>
          <w:spacing w:val="-10"/>
          <w:sz w:val="28"/>
          <w:szCs w:val="28"/>
          <w:lang w:val="en-US"/>
        </w:rPr>
        <w:t>E</w:t>
      </w:r>
      <w:r w:rsidRPr="007B5D03">
        <w:rPr>
          <w:rFonts w:ascii="Times New Roman" w:hAnsi="Times New Roman" w:cs="Times New Roman"/>
          <w:spacing w:val="-10"/>
          <w:sz w:val="28"/>
          <w:szCs w:val="28"/>
          <w:vertAlign w:val="subscript"/>
        </w:rPr>
        <w:t>1</w:t>
      </w:r>
      <w:r w:rsidRPr="007B5D03">
        <w:rPr>
          <w:rFonts w:ascii="Times New Roman" w:hAnsi="Times New Roman" w:cs="Times New Roman"/>
          <w:spacing w:val="-10"/>
          <w:sz w:val="28"/>
          <w:szCs w:val="28"/>
        </w:rPr>
        <w:t>. Показания приборов занести в табл. 1 (опыт 1). При этом: при разомкнутом ключе вольтметр покажет величину э.д.с. источника Е</w:t>
      </w:r>
      <w:r>
        <w:rPr>
          <w:rFonts w:ascii="Times New Roman" w:hAnsi="Times New Roman" w:cs="Times New Roman"/>
          <w:spacing w:val="-10"/>
          <w:sz w:val="28"/>
          <w:szCs w:val="28"/>
          <w:vertAlign w:val="subscript"/>
        </w:rPr>
        <w:t>1</w:t>
      </w:r>
      <w:r w:rsidRPr="007B5D03">
        <w:rPr>
          <w:rFonts w:ascii="Times New Roman" w:hAnsi="Times New Roman" w:cs="Times New Roman"/>
          <w:spacing w:val="-10"/>
          <w:sz w:val="28"/>
          <w:szCs w:val="28"/>
        </w:rPr>
        <w:t>при замкнутом ключе - напряжение в цепи. Подключая поочередно Е</w:t>
      </w:r>
      <w:r w:rsidRPr="007B5D03">
        <w:rPr>
          <w:rFonts w:ascii="Times New Roman" w:hAnsi="Times New Roman" w:cs="Times New Roman"/>
          <w:spacing w:val="-10"/>
          <w:sz w:val="28"/>
          <w:szCs w:val="28"/>
          <w:vertAlign w:val="subscript"/>
        </w:rPr>
        <w:t>2</w:t>
      </w:r>
      <w:r w:rsidRPr="007B5D03">
        <w:rPr>
          <w:rFonts w:ascii="Times New Roman" w:hAnsi="Times New Roman" w:cs="Times New Roman"/>
          <w:spacing w:val="-10"/>
          <w:sz w:val="28"/>
          <w:szCs w:val="28"/>
        </w:rPr>
        <w:t xml:space="preserve"> и Е</w:t>
      </w:r>
      <w:r w:rsidRPr="007B5D03">
        <w:rPr>
          <w:rFonts w:ascii="Times New Roman" w:hAnsi="Times New Roman" w:cs="Times New Roman"/>
          <w:spacing w:val="-10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вместо Е</w:t>
      </w:r>
      <w:r w:rsidRPr="007B5D03">
        <w:rPr>
          <w:rFonts w:ascii="Times New Roman" w:hAnsi="Times New Roman" w:cs="Times New Roman"/>
          <w:spacing w:val="-10"/>
          <w:sz w:val="28"/>
          <w:szCs w:val="28"/>
          <w:vertAlign w:val="subscript"/>
        </w:rPr>
        <w:t>1</w:t>
      </w:r>
      <w:r w:rsidRPr="007B5D03">
        <w:rPr>
          <w:rFonts w:ascii="Times New Roman" w:hAnsi="Times New Roman" w:cs="Times New Roman"/>
          <w:spacing w:val="-10"/>
          <w:sz w:val="28"/>
          <w:szCs w:val="28"/>
        </w:rPr>
        <w:t xml:space="preserve"> повторить действия, указанные в пункте 1. Показание при</w:t>
      </w:r>
      <w:r w:rsidRPr="007B5D03">
        <w:rPr>
          <w:rFonts w:ascii="Times New Roman" w:hAnsi="Times New Roman" w:cs="Times New Roman"/>
          <w:spacing w:val="-10"/>
          <w:sz w:val="28"/>
          <w:szCs w:val="28"/>
        </w:rPr>
        <w:softHyphen/>
        <w:t>боров записать в табл. №1.</w:t>
      </w:r>
    </w:p>
    <w:p w:rsidR="002E3723" w:rsidRDefault="002E3723" w:rsidP="007B5D03">
      <w:pPr>
        <w:pStyle w:val="ListParagraph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14" o:spid="_x0000_i1043" type="#_x0000_t75" style="width:424.5pt;height:105.75pt;visibility:visible">
            <v:imagedata r:id="rId19" o:title=""/>
          </v:shape>
        </w:pict>
      </w:r>
    </w:p>
    <w:p w:rsidR="002E3723" w:rsidRPr="007B5D03" w:rsidRDefault="002E3723" w:rsidP="00B95AE4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B5D03">
        <w:rPr>
          <w:rFonts w:ascii="Times New Roman" w:hAnsi="Times New Roman" w:cs="Times New Roman"/>
          <w:sz w:val="28"/>
          <w:szCs w:val="28"/>
          <w:lang w:eastAsia="ru-RU"/>
        </w:rPr>
        <w:t xml:space="preserve">Рассчитать внутреннее сопротивление по формуле: 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7B5D03">
        <w:rPr>
          <w:rFonts w:ascii="Times New Roman" w:hAnsi="Times New Roman" w:cs="Times New Roman"/>
          <w:sz w:val="28"/>
          <w:szCs w:val="28"/>
        </w:rPr>
        <w:t>=(</w:t>
      </w:r>
      <w:r w:rsidRPr="007B5D0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B5D03">
        <w:rPr>
          <w:rFonts w:ascii="Times New Roman" w:hAnsi="Times New Roman" w:cs="Times New Roman"/>
          <w:sz w:val="28"/>
          <w:szCs w:val="28"/>
        </w:rPr>
        <w:t>-</w:t>
      </w:r>
      <w:r w:rsidRPr="007B5D03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7B5D03">
        <w:rPr>
          <w:rFonts w:ascii="Times New Roman" w:hAnsi="Times New Roman" w:cs="Times New Roman"/>
          <w:sz w:val="28"/>
          <w:szCs w:val="28"/>
        </w:rPr>
        <w:t>)/</w:t>
      </w:r>
      <w:r w:rsidRPr="007B5D0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B5D03">
        <w:rPr>
          <w:rFonts w:ascii="Times New Roman" w:hAnsi="Times New Roman" w:cs="Times New Roman"/>
          <w:sz w:val="28"/>
          <w:szCs w:val="28"/>
        </w:rPr>
        <w:t>.</w:t>
      </w:r>
    </w:p>
    <w:p w:rsidR="002E3723" w:rsidRPr="007B5D03" w:rsidRDefault="002E3723" w:rsidP="00B95AE4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B5D03">
        <w:rPr>
          <w:rFonts w:ascii="Times New Roman" w:hAnsi="Times New Roman" w:cs="Times New Roman"/>
          <w:sz w:val="28"/>
          <w:szCs w:val="28"/>
          <w:lang w:eastAsia="ru-RU"/>
        </w:rPr>
        <w:t>Собрать электрическую цепь по схеме 2. Произвести замеры потенциа</w:t>
      </w:r>
      <w:r w:rsidRPr="007B5D03">
        <w:rPr>
          <w:rFonts w:ascii="Times New Roman" w:hAnsi="Times New Roman" w:cs="Times New Roman"/>
          <w:sz w:val="28"/>
          <w:szCs w:val="28"/>
          <w:lang w:eastAsia="ru-RU"/>
        </w:rPr>
        <w:softHyphen/>
        <w:t>лов точек относительно точки «А». Показания приборов записать в табл.2.</w:t>
      </w:r>
    </w:p>
    <w:p w:rsidR="002E3723" w:rsidRPr="007B5D03" w:rsidRDefault="002E3723" w:rsidP="00B95AE4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B5D03">
        <w:rPr>
          <w:rFonts w:ascii="Times New Roman" w:hAnsi="Times New Roman" w:cs="Times New Roman"/>
          <w:sz w:val="28"/>
          <w:szCs w:val="28"/>
          <w:lang w:eastAsia="ru-RU"/>
        </w:rPr>
        <w:t>Рассчитать ток и значения потенциалов в различных точках цепи, считая,</w:t>
      </w:r>
      <w:r w:rsidRPr="00CB0979">
        <w:rPr>
          <w:rFonts w:ascii="Times New Roman" w:hAnsi="Times New Roman" w:cs="Times New Roman"/>
          <w:smallCaps/>
          <w:spacing w:val="-30"/>
          <w:sz w:val="28"/>
          <w:szCs w:val="28"/>
          <w:lang w:eastAsia="ru-RU"/>
        </w:rPr>
        <w:fldChar w:fldCharType="begin"/>
      </w:r>
      <w:r w:rsidRPr="00CB0979">
        <w:rPr>
          <w:rFonts w:ascii="Times New Roman" w:hAnsi="Times New Roman" w:cs="Times New Roman"/>
          <w:smallCaps/>
          <w:spacing w:val="-30"/>
          <w:sz w:val="28"/>
          <w:szCs w:val="28"/>
          <w:lang w:eastAsia="ru-RU"/>
        </w:rPr>
        <w:instrText xml:space="preserve"> QUOTE </w:instrText>
      </w:r>
      <w:r>
        <w:pict>
          <v:shape id="_x0000_i1044" type="#_x0000_t75" style="width:14.25pt;height:16.5pt">
            <v:imagedata r:id="rId20" o:title="" chromakey="white"/>
          </v:shape>
        </w:pict>
      </w:r>
      <w:r w:rsidRPr="00CB0979">
        <w:rPr>
          <w:rFonts w:ascii="Times New Roman" w:hAnsi="Times New Roman" w:cs="Times New Roman"/>
          <w:smallCaps/>
          <w:spacing w:val="-30"/>
          <w:sz w:val="28"/>
          <w:szCs w:val="28"/>
          <w:lang w:eastAsia="ru-RU"/>
        </w:rPr>
        <w:instrText xml:space="preserve"> </w:instrText>
      </w:r>
      <w:r w:rsidRPr="00CB0979">
        <w:rPr>
          <w:rFonts w:ascii="Times New Roman" w:hAnsi="Times New Roman" w:cs="Times New Roman"/>
          <w:smallCaps/>
          <w:spacing w:val="-30"/>
          <w:sz w:val="28"/>
          <w:szCs w:val="28"/>
          <w:lang w:eastAsia="ru-RU"/>
        </w:rPr>
        <w:fldChar w:fldCharType="separate"/>
      </w:r>
      <w:r>
        <w:pict>
          <v:shape id="_x0000_i1045" type="#_x0000_t75" style="width:14.25pt;height:16.5pt">
            <v:imagedata r:id="rId20" o:title="" chromakey="white"/>
          </v:shape>
        </w:pict>
      </w:r>
      <w:r w:rsidRPr="00CB0979">
        <w:rPr>
          <w:rFonts w:ascii="Times New Roman" w:hAnsi="Times New Roman" w:cs="Times New Roman"/>
          <w:smallCaps/>
          <w:spacing w:val="-30"/>
          <w:sz w:val="28"/>
          <w:szCs w:val="28"/>
          <w:lang w:eastAsia="ru-RU"/>
        </w:rPr>
        <w:fldChar w:fldCharType="end"/>
      </w:r>
      <w:r w:rsidRPr="007B5D03">
        <w:rPr>
          <w:rFonts w:ascii="Times New Roman" w:hAnsi="Times New Roman" w:cs="Times New Roman"/>
          <w:i/>
          <w:iCs/>
          <w:smallCaps/>
          <w:spacing w:val="-30"/>
          <w:sz w:val="28"/>
          <w:szCs w:val="28"/>
          <w:lang w:eastAsia="ru-RU"/>
        </w:rPr>
        <w:t>а=0.</w:t>
      </w:r>
    </w:p>
    <w:p w:rsidR="002E3723" w:rsidRPr="007B5D03" w:rsidRDefault="002E3723" w:rsidP="00B95AE4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B5D03">
        <w:rPr>
          <w:rFonts w:ascii="Times New Roman" w:hAnsi="Times New Roman" w:cs="Times New Roman"/>
          <w:sz w:val="28"/>
          <w:szCs w:val="28"/>
          <w:lang w:eastAsia="ru-RU"/>
        </w:rPr>
        <w:t>Сравнить полученные значения с опытными данными.</w:t>
      </w:r>
    </w:p>
    <w:p w:rsidR="002E3723" w:rsidRPr="007B5D03" w:rsidRDefault="002E3723" w:rsidP="00B95AE4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B5D03">
        <w:rPr>
          <w:rFonts w:ascii="Times New Roman" w:hAnsi="Times New Roman" w:cs="Times New Roman"/>
          <w:sz w:val="28"/>
          <w:szCs w:val="28"/>
          <w:lang w:eastAsia="ru-RU"/>
        </w:rPr>
        <w:t>Построить потенциальную диаграмму.</w:t>
      </w:r>
    </w:p>
    <w:p w:rsidR="002E3723" w:rsidRPr="007B5D03" w:rsidRDefault="002E3723" w:rsidP="00B95AE4">
      <w:pPr>
        <w:pStyle w:val="ListParagraph"/>
        <w:numPr>
          <w:ilvl w:val="0"/>
          <w:numId w:val="13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B5D03">
        <w:rPr>
          <w:rFonts w:ascii="Times New Roman" w:hAnsi="Times New Roman" w:cs="Times New Roman"/>
          <w:sz w:val="28"/>
          <w:szCs w:val="28"/>
          <w:lang w:eastAsia="ru-RU"/>
        </w:rPr>
        <w:t>Сделать выводы по работе.</w:t>
      </w:r>
    </w:p>
    <w:p w:rsidR="002E3723" w:rsidRPr="007B5D03" w:rsidRDefault="002E3723" w:rsidP="007B5D03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7B5D03">
      <w:pPr>
        <w:spacing w:after="0"/>
        <w:ind w:left="708" w:firstLine="708"/>
        <w:rPr>
          <w:rFonts w:ascii="Times New Roman" w:hAnsi="Times New Roman" w:cs="Times New Roman"/>
          <w:i/>
          <w:iCs/>
          <w:sz w:val="28"/>
          <w:szCs w:val="28"/>
        </w:rPr>
      </w:pPr>
      <w:r w:rsidRPr="007B5D03">
        <w:rPr>
          <w:rFonts w:ascii="Times New Roman" w:hAnsi="Times New Roman" w:cs="Times New Roman"/>
          <w:i/>
          <w:iCs/>
          <w:sz w:val="28"/>
          <w:szCs w:val="28"/>
        </w:rPr>
        <w:t>Исследование цепи постоянного тока с несколькими эдс.</w:t>
      </w:r>
    </w:p>
    <w:p w:rsidR="002E3723" w:rsidRDefault="002E3723" w:rsidP="007B5D03">
      <w:pPr>
        <w:spacing w:after="0"/>
        <w:ind w:left="708" w:firstLine="708"/>
        <w:rPr>
          <w:rFonts w:ascii="Times New Roman" w:hAnsi="Times New Roman" w:cs="Times New Roman"/>
          <w:i/>
          <w:iCs/>
          <w:sz w:val="28"/>
          <w:szCs w:val="28"/>
        </w:rPr>
      </w:pPr>
    </w:p>
    <w:p w:rsidR="002E3723" w:rsidRPr="007B5D03" w:rsidRDefault="002E3723" w:rsidP="00B95AE4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B5D03">
        <w:rPr>
          <w:rFonts w:ascii="Times New Roman" w:hAnsi="Times New Roman" w:cs="Times New Roman"/>
          <w:spacing w:val="-10"/>
          <w:sz w:val="28"/>
          <w:szCs w:val="28"/>
        </w:rPr>
        <w:t>Выполняется расчет внутреннего сопротивления источников питания:</w:t>
      </w:r>
    </w:p>
    <w:p w:rsidR="002E3723" w:rsidRPr="007B5D03" w:rsidRDefault="002E3723" w:rsidP="007B5D03">
      <w:pPr>
        <w:pStyle w:val="ListParagraph"/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15" o:spid="_x0000_i1046" type="#_x0000_t75" style="width:70.5pt;height:33.75pt;visibility:visible">
            <v:imagedata r:id="rId21" o:title=""/>
          </v:shape>
        </w:pict>
      </w:r>
    </w:p>
    <w:p w:rsidR="002E3723" w:rsidRPr="007B5D03" w:rsidRDefault="002E3723" w:rsidP="00B95AE4">
      <w:pPr>
        <w:pStyle w:val="ListParagraph"/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B5D03">
        <w:rPr>
          <w:rFonts w:ascii="Times New Roman" w:hAnsi="Times New Roman" w:cs="Times New Roman"/>
          <w:spacing w:val="-10"/>
          <w:sz w:val="28"/>
          <w:szCs w:val="28"/>
        </w:rPr>
        <w:t>В выводе проанализировать изменение потенциала при переходе че</w:t>
      </w:r>
      <w:r w:rsidRPr="007B5D03">
        <w:rPr>
          <w:rFonts w:ascii="Times New Roman" w:hAnsi="Times New Roman" w:cs="Times New Roman"/>
          <w:spacing w:val="-10"/>
          <w:sz w:val="28"/>
          <w:szCs w:val="28"/>
        </w:rPr>
        <w:softHyphen/>
        <w:t>рез источник и через потребитель при прямом и обратном включении источников питания.</w:t>
      </w:r>
    </w:p>
    <w:p w:rsidR="002E3723" w:rsidRDefault="002E3723" w:rsidP="007B5D03">
      <w:pPr>
        <w:pStyle w:val="ListParagraph"/>
        <w:spacing w:after="0"/>
        <w:rPr>
          <w:rFonts w:ascii="Times New Roman" w:hAnsi="Times New Roman" w:cs="Times New Roman"/>
          <w:spacing w:val="-10"/>
          <w:sz w:val="28"/>
          <w:szCs w:val="28"/>
        </w:rPr>
      </w:pPr>
    </w:p>
    <w:p w:rsidR="002E3723" w:rsidRPr="007B5D03" w:rsidRDefault="002E3723" w:rsidP="007B5D03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B5D0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Вопросы для закрепления.</w:t>
      </w:r>
    </w:p>
    <w:p w:rsidR="002E3723" w:rsidRPr="007B5D03" w:rsidRDefault="002E3723" w:rsidP="00B95AE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  <w:r w:rsidRPr="007B5D03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Что называется потенциалом?</w:t>
      </w:r>
    </w:p>
    <w:p w:rsidR="002E3723" w:rsidRPr="007B5D03" w:rsidRDefault="002E3723" w:rsidP="00B95AE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  <w:r w:rsidRPr="007B5D03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Как рассчитать потенциал точки относительно заземленной точки?</w:t>
      </w:r>
    </w:p>
    <w:p w:rsidR="002E3723" w:rsidRPr="007B5D03" w:rsidRDefault="002E3723" w:rsidP="00B95AE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  <w:r w:rsidRPr="007B5D03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Как измениться потенциал при переходе через источник питания, рабо</w:t>
      </w:r>
      <w:r w:rsidRPr="007B5D03">
        <w:rPr>
          <w:rFonts w:ascii="Times New Roman" w:hAnsi="Times New Roman" w:cs="Times New Roman"/>
          <w:spacing w:val="-10"/>
          <w:sz w:val="28"/>
          <w:szCs w:val="28"/>
          <w:lang w:eastAsia="ru-RU"/>
        </w:rPr>
        <w:softHyphen/>
        <w:t>тающий в режиме генератора?</w:t>
      </w:r>
    </w:p>
    <w:p w:rsidR="002E3723" w:rsidRPr="007B5D03" w:rsidRDefault="002E3723" w:rsidP="00B95AE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  <w:r w:rsidRPr="007B5D03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Как измениться потенциал при переходе через источник питания, рабо</w:t>
      </w:r>
      <w:r w:rsidRPr="007B5D03">
        <w:rPr>
          <w:rFonts w:ascii="Times New Roman" w:hAnsi="Times New Roman" w:cs="Times New Roman"/>
          <w:spacing w:val="-10"/>
          <w:sz w:val="28"/>
          <w:szCs w:val="28"/>
          <w:lang w:eastAsia="ru-RU"/>
        </w:rPr>
        <w:softHyphen/>
        <w:t>тающий в режиме потребителя?</w:t>
      </w:r>
    </w:p>
    <w:p w:rsidR="002E3723" w:rsidRPr="00934910" w:rsidRDefault="002E3723" w:rsidP="00B95AE4">
      <w:pPr>
        <w:pStyle w:val="ListParagraph"/>
        <w:numPr>
          <w:ilvl w:val="0"/>
          <w:numId w:val="15"/>
        </w:numPr>
        <w:rPr>
          <w:sz w:val="28"/>
          <w:szCs w:val="28"/>
          <w:lang w:eastAsia="ru-RU"/>
        </w:rPr>
      </w:pPr>
      <w:r w:rsidRPr="007B5D03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Как измениться потенциал при переходе через резистор</w:t>
      </w:r>
      <w:r>
        <w:rPr>
          <w:rFonts w:ascii="Times New Roman" w:hAnsi="Times New Roman" w:cs="Times New Roman"/>
          <w:spacing w:val="-10"/>
          <w:sz w:val="28"/>
          <w:szCs w:val="28"/>
          <w:lang w:eastAsia="ru-RU"/>
        </w:rPr>
        <w:t>?</w:t>
      </w:r>
    </w:p>
    <w:p w:rsidR="002E3723" w:rsidRDefault="002E3723" w:rsidP="00934910">
      <w:pPr>
        <w:rPr>
          <w:sz w:val="28"/>
          <w:szCs w:val="28"/>
          <w:lang w:eastAsia="ru-RU"/>
        </w:rPr>
      </w:pPr>
    </w:p>
    <w:p w:rsidR="002E3723" w:rsidRDefault="002E3723" w:rsidP="00934910">
      <w:pPr>
        <w:rPr>
          <w:sz w:val="28"/>
          <w:szCs w:val="28"/>
          <w:lang w:eastAsia="ru-RU"/>
        </w:rPr>
      </w:pPr>
    </w:p>
    <w:p w:rsidR="002E3723" w:rsidRDefault="002E3723" w:rsidP="00934910">
      <w:pPr>
        <w:rPr>
          <w:sz w:val="28"/>
          <w:szCs w:val="28"/>
          <w:lang w:eastAsia="ru-RU"/>
        </w:rPr>
      </w:pPr>
    </w:p>
    <w:p w:rsidR="002E3723" w:rsidRDefault="002E3723" w:rsidP="00934910">
      <w:pPr>
        <w:rPr>
          <w:sz w:val="28"/>
          <w:szCs w:val="28"/>
          <w:lang w:eastAsia="ru-RU"/>
        </w:rPr>
      </w:pPr>
    </w:p>
    <w:p w:rsidR="002E3723" w:rsidRDefault="002E3723" w:rsidP="00934910">
      <w:pPr>
        <w:rPr>
          <w:sz w:val="28"/>
          <w:szCs w:val="28"/>
          <w:lang w:eastAsia="ru-RU"/>
        </w:rPr>
      </w:pPr>
    </w:p>
    <w:p w:rsidR="002E3723" w:rsidRDefault="002E3723" w:rsidP="00934910">
      <w:pPr>
        <w:rPr>
          <w:sz w:val="28"/>
          <w:szCs w:val="28"/>
          <w:lang w:eastAsia="ru-RU"/>
        </w:rPr>
      </w:pPr>
    </w:p>
    <w:p w:rsidR="002E3723" w:rsidRDefault="002E3723" w:rsidP="00934910">
      <w:pPr>
        <w:rPr>
          <w:sz w:val="28"/>
          <w:szCs w:val="28"/>
          <w:lang w:eastAsia="ru-RU"/>
        </w:rPr>
      </w:pPr>
    </w:p>
    <w:p w:rsidR="002E3723" w:rsidRDefault="002E3723" w:rsidP="00934910">
      <w:pPr>
        <w:rPr>
          <w:sz w:val="28"/>
          <w:szCs w:val="28"/>
          <w:lang w:eastAsia="ru-RU"/>
        </w:rPr>
      </w:pPr>
    </w:p>
    <w:p w:rsidR="002E3723" w:rsidRDefault="002E3723" w:rsidP="00934910">
      <w:pPr>
        <w:rPr>
          <w:sz w:val="28"/>
          <w:szCs w:val="28"/>
          <w:lang w:eastAsia="ru-RU"/>
        </w:rPr>
      </w:pPr>
    </w:p>
    <w:p w:rsidR="002E3723" w:rsidRDefault="002E3723" w:rsidP="00934910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707193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ЛАБОРАТОРНАЯ РАБОТА №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5</w:t>
      </w:r>
    </w:p>
    <w:p w:rsidR="002E3723" w:rsidRDefault="002E3723" w:rsidP="00934910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349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Отрывная сила электромагнита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E3723" w:rsidRPr="00934910" w:rsidRDefault="002E3723" w:rsidP="00934910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3491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</w:p>
    <w:p w:rsidR="002E3723" w:rsidRPr="00934910" w:rsidRDefault="002E3723" w:rsidP="00934910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934910">
        <w:rPr>
          <w:rFonts w:ascii="Times New Roman" w:hAnsi="Times New Roman" w:cs="Times New Roman"/>
          <w:sz w:val="28"/>
          <w:szCs w:val="28"/>
          <w:lang w:eastAsia="ru-RU"/>
        </w:rPr>
        <w:t>Опытным путем проверить справедливость формулы отрывной силы электромагнита.</w:t>
      </w:r>
    </w:p>
    <w:p w:rsidR="002E3723" w:rsidRPr="002771A8" w:rsidRDefault="002E3723" w:rsidP="00934910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 и приборы:</w:t>
      </w:r>
    </w:p>
    <w:p w:rsidR="002E3723" w:rsidRPr="00934910" w:rsidRDefault="002E3723" w:rsidP="00934910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934910">
        <w:rPr>
          <w:rFonts w:ascii="Times New Roman" w:hAnsi="Times New Roman" w:cs="Times New Roman"/>
          <w:sz w:val="28"/>
          <w:szCs w:val="28"/>
          <w:lang w:eastAsia="ru-RU"/>
        </w:rPr>
        <w:t>электромагнит с динамометром;</w:t>
      </w:r>
    </w:p>
    <w:p w:rsidR="002E3723" w:rsidRPr="00934910" w:rsidRDefault="002E3723" w:rsidP="00934910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934910">
        <w:rPr>
          <w:rFonts w:ascii="Times New Roman" w:hAnsi="Times New Roman" w:cs="Times New Roman"/>
          <w:sz w:val="28"/>
          <w:szCs w:val="28"/>
          <w:lang w:eastAsia="ru-RU"/>
        </w:rPr>
        <w:t>амперметр;</w:t>
      </w:r>
    </w:p>
    <w:p w:rsidR="002E3723" w:rsidRPr="00934910" w:rsidRDefault="002E3723" w:rsidP="00934910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934910">
        <w:rPr>
          <w:rFonts w:ascii="Times New Roman" w:hAnsi="Times New Roman" w:cs="Times New Roman"/>
          <w:sz w:val="28"/>
          <w:szCs w:val="28"/>
          <w:lang w:eastAsia="ru-RU"/>
        </w:rPr>
        <w:t>диод;</w:t>
      </w:r>
    </w:p>
    <w:p w:rsidR="002E3723" w:rsidRPr="00934910" w:rsidRDefault="002E3723" w:rsidP="00934910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934910">
        <w:rPr>
          <w:rFonts w:ascii="Times New Roman" w:hAnsi="Times New Roman" w:cs="Times New Roman"/>
          <w:sz w:val="28"/>
          <w:szCs w:val="28"/>
          <w:lang w:eastAsia="ru-RU"/>
        </w:rPr>
        <w:t>соединительные провода.</w:t>
      </w:r>
    </w:p>
    <w:p w:rsidR="002E3723" w:rsidRPr="002771A8" w:rsidRDefault="002E3723" w:rsidP="00934910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выполнения работы:</w:t>
      </w:r>
    </w:p>
    <w:p w:rsidR="002E3723" w:rsidRPr="002771A8" w:rsidRDefault="002E3723" w:rsidP="00B95AE4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sz w:val="28"/>
          <w:szCs w:val="28"/>
          <w:lang w:eastAsia="ru-RU"/>
        </w:rPr>
        <w:t>Собрать электрическую цепь по схеме:</w:t>
      </w:r>
    </w:p>
    <w:p w:rsidR="002E3723" w:rsidRDefault="002E3723" w:rsidP="002771A8">
      <w:pPr>
        <w:pStyle w:val="ListParagraph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 id="Рисунок 16" o:spid="_x0000_i1047" type="#_x0000_t75" style="width:269.25pt;height:123pt;visibility:visible">
            <v:imagedata r:id="rId22" o:title=""/>
          </v:shape>
        </w:pict>
      </w:r>
    </w:p>
    <w:p w:rsidR="002E3723" w:rsidRPr="002771A8" w:rsidRDefault="002E3723" w:rsidP="002771A8">
      <w:pPr>
        <w:pStyle w:val="ListParagraph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E3723" w:rsidRPr="002771A8" w:rsidRDefault="002E3723" w:rsidP="00B95AE4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>После проверки схемы преподавателем установить заданный ток I. С помощью штурвала оторвать якорь от полюсов. Наибольшее показание ди</w:t>
      </w:r>
      <w:r w:rsidRPr="002771A8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softHyphen/>
        <w:t>намометра записать в таблицу 1.</w:t>
      </w:r>
    </w:p>
    <w:p w:rsidR="002E3723" w:rsidRDefault="002E3723" w:rsidP="002771A8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17" o:spid="_x0000_i1048" type="#_x0000_t75" style="width:462.75pt;height:92.25pt;visibility:visible">
            <v:imagedata r:id="rId23" o:title=""/>
          </v:shape>
        </w:pict>
      </w:r>
    </w:p>
    <w:p w:rsidR="002E3723" w:rsidRPr="002771A8" w:rsidRDefault="002E3723" w:rsidP="00B95AE4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sz w:val="28"/>
          <w:szCs w:val="28"/>
          <w:lang w:eastAsia="ru-RU"/>
        </w:rPr>
        <w:t>Вычислить напряженность магнитного поля.</w:t>
      </w:r>
    </w:p>
    <w:p w:rsidR="002E3723" w:rsidRPr="002771A8" w:rsidRDefault="002E3723" w:rsidP="00B95AE4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sz w:val="28"/>
          <w:szCs w:val="28"/>
          <w:lang w:eastAsia="ru-RU"/>
        </w:rPr>
        <w:t>По кривой намагничивания стали определить магнитную индук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softHyphen/>
        <w:t>цию В(Т) (кривые намагничивания в учебнике).</w:t>
      </w:r>
    </w:p>
    <w:p w:rsidR="002E3723" w:rsidRPr="002771A8" w:rsidRDefault="002E3723" w:rsidP="00B95AE4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sz w:val="28"/>
          <w:szCs w:val="28"/>
          <w:lang w:eastAsia="ru-RU"/>
        </w:rPr>
        <w:t>Вычислить отрывную силу электромагнита по форму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ле </w:t>
      </w:r>
      <w:r w:rsidRPr="002771A8">
        <w:rPr>
          <w:rFonts w:ascii="Times New Roman" w:hAnsi="Times New Roman" w:cs="Times New Roman"/>
          <w:i/>
          <w:iCs/>
          <w:sz w:val="28"/>
          <w:szCs w:val="28"/>
          <w:lang w:val="en-US"/>
        </w:rPr>
        <w:t>F</w:t>
      </w:r>
      <w:r w:rsidRPr="002771A8">
        <w:rPr>
          <w:rFonts w:ascii="Times New Roman" w:hAnsi="Times New Roman" w:cs="Times New Roman"/>
          <w:i/>
          <w:iCs/>
          <w:sz w:val="28"/>
          <w:szCs w:val="28"/>
        </w:rPr>
        <w:t>'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t>= 4</w:t>
      </w:r>
      <w:r w:rsidRPr="002771A8">
        <w:rPr>
          <w:rFonts w:ascii="Times New Roman" w:hAnsi="Times New Roman" w:cs="Times New Roman"/>
          <w:i/>
          <w:iCs/>
          <w:sz w:val="28"/>
          <w:szCs w:val="28"/>
          <w:lang w:val="en-US"/>
        </w:rPr>
        <w:t>B</w:t>
      </w:r>
      <w:r w:rsidRPr="002771A8">
        <w:rPr>
          <w:rFonts w:ascii="Times New Roman" w:hAnsi="Times New Roman" w:cs="Times New Roman"/>
          <w:i/>
          <w:iCs/>
          <w:sz w:val="28"/>
          <w:szCs w:val="28"/>
          <w:vertAlign w:val="superscript"/>
        </w:rPr>
        <w:t>2</w:t>
      </w:r>
      <w:r w:rsidRPr="002771A8">
        <w:rPr>
          <w:rFonts w:ascii="Times New Roman" w:hAnsi="Times New Roman" w:cs="Times New Roman"/>
          <w:i/>
          <w:iCs/>
          <w:sz w:val="28"/>
          <w:szCs w:val="28"/>
          <w:lang w:val="en-US"/>
        </w:rPr>
        <w:t>S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t xml:space="preserve">кг. Результаты расчета </w:t>
      </w:r>
      <w:r w:rsidRPr="002771A8">
        <w:rPr>
          <w:rFonts w:ascii="Times New Roman" w:hAnsi="Times New Roman" w:cs="Times New Roman"/>
          <w:i/>
          <w:iCs/>
          <w:sz w:val="28"/>
          <w:szCs w:val="28"/>
          <w:lang w:val="en-US"/>
        </w:rPr>
        <w:t>F</w:t>
      </w:r>
      <w:r w:rsidRPr="002771A8">
        <w:rPr>
          <w:rFonts w:ascii="Times New Roman" w:hAnsi="Times New Roman" w:cs="Times New Roman"/>
          <w:i/>
          <w:iCs/>
          <w:sz w:val="28"/>
          <w:szCs w:val="28"/>
        </w:rPr>
        <w:t>'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t xml:space="preserve">сравнить с результатами, полученными из опыта </w:t>
      </w:r>
      <w:r w:rsidRPr="002771A8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2771A8">
        <w:rPr>
          <w:rFonts w:ascii="Times New Roman" w:hAnsi="Times New Roman" w:cs="Times New Roman"/>
          <w:sz w:val="28"/>
          <w:szCs w:val="28"/>
        </w:rPr>
        <w:t>.</w:t>
      </w:r>
    </w:p>
    <w:p w:rsidR="002E3723" w:rsidRPr="002771A8" w:rsidRDefault="002E3723" w:rsidP="00B95AE4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sz w:val="28"/>
          <w:szCs w:val="28"/>
          <w:lang w:eastAsia="ru-RU"/>
        </w:rPr>
        <w:t>Между полюсами электромагнита и якорем поместить в один слой лист бумаги (толщиной 0.07мм) и произвести действия указанные в п.2. Определить отрывную силу при 2, 3, 4 и 5 листах бумаги. Показание дина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softHyphen/>
        <w:t>мометра записать в табл.2.</w:t>
      </w:r>
    </w:p>
    <w:p w:rsidR="002E3723" w:rsidRPr="002771A8" w:rsidRDefault="002E3723" w:rsidP="00B95AE4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sz w:val="28"/>
          <w:szCs w:val="28"/>
          <w:lang w:eastAsia="ru-RU"/>
        </w:rPr>
        <w:t xml:space="preserve">По полученным данным построить график зависимости отрывной силы от величины воздушного зазора </w:t>
      </w:r>
      <w:r w:rsidRPr="002771A8">
        <w:rPr>
          <w:rFonts w:ascii="Times New Roman" w:hAnsi="Times New Roman" w:cs="Times New Roman"/>
          <w:i/>
          <w:iCs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= </w:t>
      </w:r>
      <w:r>
        <w:rPr>
          <w:rFonts w:ascii="Times New Roman" w:hAnsi="Times New Roman" w:cs="Times New Roman"/>
          <w:i/>
          <w:iCs/>
          <w:sz w:val="28"/>
          <w:szCs w:val="28"/>
          <w:lang w:val="en-US" w:eastAsia="ru-RU"/>
        </w:rPr>
        <w:t>f</w:t>
      </w:r>
      <w:r>
        <w:rPr>
          <w:rFonts w:ascii="Times New Roman" w:hAnsi="Times New Roman" w:cs="Times New Roman"/>
          <w:i/>
          <w:iCs/>
          <w:smallCaps/>
          <w:sz w:val="28"/>
          <w:szCs w:val="28"/>
        </w:rPr>
        <w:t>(</w:t>
      </w:r>
      <w:r w:rsidRPr="002771A8">
        <w:rPr>
          <w:rFonts w:ascii="Times New Roman" w:hAnsi="Times New Roman" w:cs="Times New Roman"/>
          <w:i/>
          <w:iCs/>
          <w:smallCaps/>
          <w:sz w:val="28"/>
          <w:szCs w:val="28"/>
          <w:lang w:val="en-US"/>
        </w:rPr>
        <w:t>l</w:t>
      </w:r>
      <w:r w:rsidRPr="002771A8">
        <w:rPr>
          <w:rFonts w:ascii="Times New Roman" w:hAnsi="Times New Roman" w:cs="Times New Roman"/>
          <w:i/>
          <w:iCs/>
          <w:smallCaps/>
          <w:sz w:val="28"/>
          <w:szCs w:val="28"/>
          <w:vertAlign w:val="subscript"/>
        </w:rPr>
        <w:t>0</w:t>
      </w:r>
      <w:r w:rsidRPr="002771A8">
        <w:rPr>
          <w:rFonts w:ascii="Times New Roman" w:hAnsi="Times New Roman" w:cs="Times New Roman"/>
          <w:i/>
          <w:iCs/>
          <w:smallCaps/>
          <w:sz w:val="28"/>
          <w:szCs w:val="28"/>
        </w:rPr>
        <w:t>).</w:t>
      </w:r>
    </w:p>
    <w:p w:rsidR="002E3723" w:rsidRPr="002771A8" w:rsidRDefault="002E3723" w:rsidP="00B95AE4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sz w:val="28"/>
          <w:szCs w:val="28"/>
          <w:lang w:eastAsia="ru-RU"/>
        </w:rPr>
        <w:t>Сделать выводы по работе.</w:t>
      </w:r>
    </w:p>
    <w:p w:rsidR="002E3723" w:rsidRDefault="002E3723" w:rsidP="002771A8">
      <w:pPr>
        <w:pStyle w:val="ListParagraph"/>
        <w:spacing w:after="0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2E3723" w:rsidRDefault="002E3723" w:rsidP="002771A8">
      <w:pPr>
        <w:pStyle w:val="ListParagraph"/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2771A8">
        <w:rPr>
          <w:rFonts w:ascii="Times New Roman" w:hAnsi="Times New Roman" w:cs="Times New Roman"/>
          <w:i/>
          <w:iCs/>
          <w:sz w:val="28"/>
          <w:szCs w:val="28"/>
        </w:rPr>
        <w:t>Определение отрывной силы.</w:t>
      </w:r>
    </w:p>
    <w:p w:rsidR="002E3723" w:rsidRDefault="002E3723" w:rsidP="002771A8">
      <w:pPr>
        <w:pStyle w:val="ListParagraph"/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2E3723" w:rsidRPr="002771A8" w:rsidRDefault="002E3723" w:rsidP="00B95AE4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spacing w:val="-10"/>
          <w:sz w:val="28"/>
          <w:szCs w:val="28"/>
        </w:rPr>
        <w:t>Вычисляем напряженность магнитного поля катушки по формуле:</w:t>
      </w:r>
    </w:p>
    <w:p w:rsidR="002E3723" w:rsidRDefault="002E3723" w:rsidP="002771A8">
      <w:pPr>
        <w:pStyle w:val="ListParagraph"/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  <w:lang w:val="en-US" w:eastAsia="ru-RU"/>
        </w:rPr>
      </w:pPr>
      <w:r>
        <w:rPr>
          <w:noProof/>
          <w:lang w:eastAsia="ru-RU"/>
        </w:rPr>
        <w:pict>
          <v:shape id="Рисунок 18" o:spid="_x0000_i1049" type="#_x0000_t75" style="width:70.5pt;height:39pt;visibility:visible">
            <v:imagedata r:id="rId24" o:title=""/>
          </v:shape>
        </w:pict>
      </w:r>
    </w:p>
    <w:p w:rsidR="002E3723" w:rsidRPr="002771A8" w:rsidRDefault="002E3723" w:rsidP="00B95AE4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spacing w:val="-10"/>
          <w:sz w:val="28"/>
          <w:szCs w:val="28"/>
        </w:rPr>
        <w:t xml:space="preserve">По кривой намагничивания стали определяем магнитную индукцию </w:t>
      </w:r>
      <w:r w:rsidRPr="002771A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В(Т)</w:t>
      </w:r>
      <w:r w:rsidRPr="002771A8">
        <w:rPr>
          <w:rFonts w:ascii="Times New Roman" w:hAnsi="Times New Roman" w:cs="Times New Roman"/>
          <w:spacing w:val="-10"/>
          <w:sz w:val="28"/>
          <w:szCs w:val="28"/>
        </w:rPr>
        <w:t xml:space="preserve"> (кривые намагничивания в учебнике).</w:t>
      </w:r>
    </w:p>
    <w:p w:rsidR="002E3723" w:rsidRPr="002771A8" w:rsidRDefault="002E3723" w:rsidP="00B95AE4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sz w:val="28"/>
          <w:szCs w:val="28"/>
          <w:lang w:eastAsia="ru-RU"/>
        </w:rPr>
        <w:t>Вычисляем отрывную силу электромагнита по формуле</w:t>
      </w:r>
    </w:p>
    <w:p w:rsidR="002E3723" w:rsidRDefault="002E3723" w:rsidP="002771A8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2771A8">
        <w:rPr>
          <w:rFonts w:ascii="Times New Roman" w:hAnsi="Times New Roman" w:cs="Times New Roman"/>
          <w:i/>
          <w:iCs/>
          <w:sz w:val="28"/>
          <w:szCs w:val="28"/>
          <w:lang w:val="en-US"/>
        </w:rPr>
        <w:t>F'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t xml:space="preserve">= 4 </w:t>
      </w:r>
      <w:r w:rsidRPr="002771A8">
        <w:rPr>
          <w:rFonts w:ascii="Times New Roman" w:hAnsi="Times New Roman" w:cs="Times New Roman"/>
          <w:i/>
          <w:iCs/>
          <w:sz w:val="28"/>
          <w:szCs w:val="28"/>
          <w:lang w:val="en-US"/>
        </w:rPr>
        <w:t>B</w:t>
      </w:r>
      <w:r w:rsidRPr="002771A8">
        <w:rPr>
          <w:rFonts w:ascii="Times New Roman" w:hAnsi="Times New Roman" w:cs="Times New Roman"/>
          <w:i/>
          <w:iCs/>
          <w:sz w:val="28"/>
          <w:szCs w:val="28"/>
          <w:vertAlign w:val="superscript"/>
          <w:lang w:val="en-US"/>
        </w:rPr>
        <w:t>2</w:t>
      </w:r>
      <w:r w:rsidRPr="002771A8">
        <w:rPr>
          <w:rFonts w:ascii="Times New Roman" w:hAnsi="Times New Roman" w:cs="Times New Roman"/>
          <w:i/>
          <w:iCs/>
          <w:sz w:val="28"/>
          <w:szCs w:val="28"/>
          <w:lang w:val="en-US"/>
        </w:rPr>
        <w:t>S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t>кг.</w:t>
      </w:r>
    </w:p>
    <w:p w:rsidR="002E3723" w:rsidRPr="002771A8" w:rsidRDefault="002E3723" w:rsidP="00B95AE4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sz w:val="28"/>
          <w:szCs w:val="28"/>
          <w:lang w:eastAsia="ru-RU"/>
        </w:rPr>
        <w:t>По полученным данным строим график зависимости отрывной силы</w:t>
      </w:r>
    </w:p>
    <w:p w:rsidR="002E3723" w:rsidRPr="002771A8" w:rsidRDefault="002E3723" w:rsidP="002771A8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sz w:val="28"/>
          <w:szCs w:val="28"/>
          <w:lang w:eastAsia="ru-RU"/>
        </w:rPr>
        <w:t xml:space="preserve">от величины воздушного зазора </w:t>
      </w:r>
      <w:r w:rsidRPr="002771A8">
        <w:rPr>
          <w:rFonts w:ascii="Times New Roman" w:hAnsi="Times New Roman" w:cs="Times New Roman"/>
          <w:i/>
          <w:iCs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= </w:t>
      </w:r>
      <w:r>
        <w:rPr>
          <w:rFonts w:ascii="Times New Roman" w:hAnsi="Times New Roman" w:cs="Times New Roman"/>
          <w:i/>
          <w:iCs/>
          <w:sz w:val="28"/>
          <w:szCs w:val="28"/>
          <w:lang w:val="en-US" w:eastAsia="ru-RU"/>
        </w:rPr>
        <w:t>f</w:t>
      </w:r>
      <w:r>
        <w:rPr>
          <w:rFonts w:ascii="Times New Roman" w:hAnsi="Times New Roman" w:cs="Times New Roman"/>
          <w:i/>
          <w:iCs/>
          <w:smallCaps/>
          <w:sz w:val="28"/>
          <w:szCs w:val="28"/>
        </w:rPr>
        <w:t>(</w:t>
      </w:r>
      <w:r w:rsidRPr="002771A8">
        <w:rPr>
          <w:rFonts w:ascii="Times New Roman" w:hAnsi="Times New Roman" w:cs="Times New Roman"/>
          <w:i/>
          <w:iCs/>
          <w:smallCaps/>
          <w:sz w:val="28"/>
          <w:szCs w:val="28"/>
          <w:lang w:val="en-US"/>
        </w:rPr>
        <w:t>l</w:t>
      </w:r>
      <w:r w:rsidRPr="002771A8">
        <w:rPr>
          <w:rFonts w:ascii="Times New Roman" w:hAnsi="Times New Roman" w:cs="Times New Roman"/>
          <w:i/>
          <w:iCs/>
          <w:smallCaps/>
          <w:sz w:val="28"/>
          <w:szCs w:val="28"/>
          <w:vertAlign w:val="subscript"/>
        </w:rPr>
        <w:t>0</w:t>
      </w:r>
      <w:r w:rsidRPr="002771A8">
        <w:rPr>
          <w:rFonts w:ascii="Times New Roman" w:hAnsi="Times New Roman" w:cs="Times New Roman"/>
          <w:i/>
          <w:iCs/>
          <w:smallCaps/>
          <w:sz w:val="28"/>
          <w:szCs w:val="28"/>
        </w:rPr>
        <w:t>).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t xml:space="preserve">Для этого на оси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абсцисс 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t>отклады-</w:t>
      </w:r>
    </w:p>
    <w:p w:rsidR="002E3723" w:rsidRPr="002771A8" w:rsidRDefault="002E3723" w:rsidP="002771A8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771A8">
        <w:rPr>
          <w:rFonts w:ascii="Times New Roman" w:hAnsi="Times New Roman" w:cs="Times New Roman"/>
          <w:sz w:val="28"/>
          <w:szCs w:val="28"/>
          <w:lang w:eastAsia="ru-RU"/>
        </w:rPr>
        <w:t xml:space="preserve">ваем величину зазора (в масштабе: 1см = 0,07мм), по оси </w:t>
      </w:r>
      <w:r>
        <w:rPr>
          <w:rFonts w:ascii="Times New Roman" w:hAnsi="Times New Roman" w:cs="Times New Roman"/>
          <w:sz w:val="28"/>
          <w:szCs w:val="28"/>
          <w:lang w:eastAsia="ru-RU"/>
        </w:rPr>
        <w:t>ординат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t>- силу (в масштабе: 1см = 1Кг). Полученные точки соединяем плавной кривой.</w:t>
      </w:r>
    </w:p>
    <w:p w:rsidR="002E3723" w:rsidRPr="005B1843" w:rsidRDefault="002E3723" w:rsidP="00B95AE4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5B1843">
        <w:rPr>
          <w:rFonts w:ascii="Times New Roman" w:hAnsi="Times New Roman" w:cs="Times New Roman"/>
          <w:sz w:val="28"/>
          <w:szCs w:val="28"/>
          <w:lang w:eastAsia="ru-RU"/>
        </w:rPr>
        <w:t>В выводе:</w:t>
      </w:r>
    </w:p>
    <w:p w:rsidR="002E3723" w:rsidRPr="002771A8" w:rsidRDefault="002E3723" w:rsidP="002771A8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5.1 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расчета </w:t>
      </w:r>
      <w:r w:rsidRPr="002771A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F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t xml:space="preserve">сравнить с результатами, полученными из опыта </w:t>
      </w:r>
      <w:r w:rsidRPr="002771A8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F</w:t>
      </w:r>
      <w:r w:rsidRPr="002771A8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t>Если разность между расчетной и опытной величинами не превы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softHyphen/>
        <w:t>шает 5%, то можно утверждать, что формула отрывной силы электромагнита верна.</w:t>
      </w:r>
    </w:p>
    <w:p w:rsidR="002E3723" w:rsidRDefault="002E3723" w:rsidP="002771A8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5.2 </w:t>
      </w:r>
      <w:r w:rsidRPr="002771A8">
        <w:rPr>
          <w:rFonts w:ascii="Times New Roman" w:hAnsi="Times New Roman" w:cs="Times New Roman"/>
          <w:sz w:val="28"/>
          <w:szCs w:val="28"/>
          <w:lang w:eastAsia="ru-RU"/>
        </w:rPr>
        <w:t>Из графика определить - как отрывная сила зависит от величины воздушного зазора.</w:t>
      </w:r>
    </w:p>
    <w:p w:rsidR="002E3723" w:rsidRDefault="002E3723" w:rsidP="002771A8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Pr="005B1843" w:rsidRDefault="002E3723" w:rsidP="005B184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B184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Вопросы для закрепления.</w:t>
      </w:r>
    </w:p>
    <w:p w:rsidR="002E3723" w:rsidRPr="005B1843" w:rsidRDefault="002E3723" w:rsidP="00B95AE4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  <w:r w:rsidRPr="005B1843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Назовите характеристики магнитного поля и единицы их измерения.</w:t>
      </w:r>
    </w:p>
    <w:p w:rsidR="002E3723" w:rsidRPr="005B1843" w:rsidRDefault="002E3723" w:rsidP="00B95AE4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  <w:r w:rsidRPr="005B1843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Какая из этих характеристик не зависит от магнитных свойств среды?</w:t>
      </w:r>
    </w:p>
    <w:p w:rsidR="002E3723" w:rsidRPr="005B1843" w:rsidRDefault="002E3723" w:rsidP="00B95AE4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  <w:r w:rsidRPr="005B1843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По какому графику определяется магнитная индукция?</w:t>
      </w:r>
    </w:p>
    <w:p w:rsidR="002E3723" w:rsidRPr="00A02D9F" w:rsidRDefault="002E3723" w:rsidP="00B95AE4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5B1843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Какая величина называется электромагнитной силой?</w:t>
      </w:r>
    </w:p>
    <w:p w:rsidR="002E3723" w:rsidRDefault="002E3723" w:rsidP="00A02D9F">
      <w:pPr>
        <w:pStyle w:val="ListParagraph"/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</w:p>
    <w:p w:rsidR="002E3723" w:rsidRDefault="002E3723" w:rsidP="00A02D9F">
      <w:pPr>
        <w:pStyle w:val="ListParagraph"/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</w:p>
    <w:p w:rsidR="002E3723" w:rsidRDefault="002E3723" w:rsidP="00A02D9F">
      <w:pPr>
        <w:pStyle w:val="ListParagraph"/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</w:p>
    <w:p w:rsidR="002E3723" w:rsidRDefault="002E3723" w:rsidP="00A02D9F">
      <w:pPr>
        <w:pStyle w:val="ListParagraph"/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</w:p>
    <w:p w:rsidR="002E3723" w:rsidRDefault="002E3723" w:rsidP="00A02D9F">
      <w:pPr>
        <w:pStyle w:val="ListParagraph"/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</w:p>
    <w:p w:rsidR="002E3723" w:rsidRDefault="002E3723" w:rsidP="00A02D9F">
      <w:pPr>
        <w:pStyle w:val="ListParagraph"/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</w:p>
    <w:p w:rsidR="002E3723" w:rsidRDefault="002E3723" w:rsidP="00A02D9F">
      <w:pPr>
        <w:pStyle w:val="ListParagraph"/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</w:p>
    <w:p w:rsidR="002E3723" w:rsidRDefault="002E3723" w:rsidP="00A02D9F">
      <w:pPr>
        <w:pStyle w:val="ListParagraph"/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</w:p>
    <w:p w:rsidR="002E3723" w:rsidRDefault="002E3723" w:rsidP="00A02D9F">
      <w:pPr>
        <w:pStyle w:val="ListParagraph"/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</w:p>
    <w:p w:rsidR="002E3723" w:rsidRDefault="002E3723" w:rsidP="003F2A6F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707193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ЛАБОРАТОРНАЯ РАБОТА №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6</w:t>
      </w:r>
    </w:p>
    <w:p w:rsidR="002E3723" w:rsidRPr="00C67E09" w:rsidRDefault="002E3723" w:rsidP="003F2A6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67E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Проверка закона электромагнитной индукции</w:t>
      </w:r>
    </w:p>
    <w:p w:rsidR="002E3723" w:rsidRDefault="002E3723" w:rsidP="003F2A6F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E3723" w:rsidRPr="003F2A6F" w:rsidRDefault="002E3723" w:rsidP="004F11E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4F11E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  <w:r w:rsidRPr="003F2A6F">
        <w:rPr>
          <w:rFonts w:ascii="Times New Roman" w:hAnsi="Times New Roman" w:cs="Times New Roman"/>
          <w:sz w:val="28"/>
          <w:szCs w:val="28"/>
          <w:lang w:eastAsia="ru-RU"/>
        </w:rPr>
        <w:t xml:space="preserve"> Практическим путем выявить условия, при кото</w:t>
      </w:r>
      <w:r w:rsidRPr="003F2A6F">
        <w:rPr>
          <w:rFonts w:ascii="Times New Roman" w:hAnsi="Times New Roman" w:cs="Times New Roman"/>
          <w:sz w:val="28"/>
          <w:szCs w:val="28"/>
          <w:lang w:eastAsia="ru-RU"/>
        </w:rPr>
        <w:softHyphen/>
        <w:t>рых в контуре возникает электродвижущая сила. Установить факторы, влияющие на величину и направление э.д.с.</w:t>
      </w:r>
    </w:p>
    <w:p w:rsidR="002E3723" w:rsidRDefault="002E3723" w:rsidP="004F11E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4F11E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 и приборы.</w:t>
      </w:r>
    </w:p>
    <w:p w:rsidR="002E3723" w:rsidRDefault="002E3723" w:rsidP="004F11E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F2A6F">
        <w:rPr>
          <w:rFonts w:ascii="Times New Roman" w:hAnsi="Times New Roman" w:cs="Times New Roman"/>
          <w:sz w:val="28"/>
          <w:szCs w:val="28"/>
          <w:lang w:eastAsia="ru-RU"/>
        </w:rPr>
        <w:t xml:space="preserve">Два магнита полосовых, </w:t>
      </w:r>
    </w:p>
    <w:p w:rsidR="002E3723" w:rsidRDefault="002E3723" w:rsidP="004F11E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3F2A6F">
        <w:rPr>
          <w:rFonts w:ascii="Times New Roman" w:hAnsi="Times New Roman" w:cs="Times New Roman"/>
          <w:sz w:val="28"/>
          <w:szCs w:val="28"/>
          <w:lang w:eastAsia="ru-RU"/>
        </w:rPr>
        <w:t>две катушки индуктивно</w:t>
      </w:r>
      <w:r>
        <w:rPr>
          <w:rFonts w:ascii="Times New Roman" w:hAnsi="Times New Roman" w:cs="Times New Roman"/>
          <w:sz w:val="28"/>
          <w:szCs w:val="28"/>
          <w:lang w:eastAsia="ru-RU"/>
        </w:rPr>
        <w:t>сти с разным количеством витков;</w:t>
      </w:r>
    </w:p>
    <w:p w:rsidR="002E3723" w:rsidRDefault="002E3723" w:rsidP="004F11E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3F2A6F">
        <w:rPr>
          <w:rFonts w:ascii="Times New Roman" w:hAnsi="Times New Roman" w:cs="Times New Roman"/>
          <w:sz w:val="28"/>
          <w:szCs w:val="28"/>
          <w:lang w:eastAsia="ru-RU"/>
        </w:rPr>
        <w:t>галь</w:t>
      </w:r>
      <w:r w:rsidRPr="003F2A6F">
        <w:rPr>
          <w:rFonts w:ascii="Times New Roman" w:hAnsi="Times New Roman" w:cs="Times New Roman"/>
          <w:sz w:val="28"/>
          <w:szCs w:val="28"/>
          <w:lang w:eastAsia="ru-RU"/>
        </w:rPr>
        <w:softHyphen/>
        <w:t>ваномет</w:t>
      </w:r>
      <w:r>
        <w:rPr>
          <w:rFonts w:ascii="Times New Roman" w:hAnsi="Times New Roman" w:cs="Times New Roman"/>
          <w:sz w:val="28"/>
          <w:szCs w:val="28"/>
          <w:lang w:eastAsia="ru-RU"/>
        </w:rPr>
        <w:t>р магнитоэлектрической системы;</w:t>
      </w:r>
    </w:p>
    <w:p w:rsidR="002E3723" w:rsidRDefault="002E3723" w:rsidP="004F11E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амперметр постоян</w:t>
      </w:r>
      <w:r>
        <w:rPr>
          <w:rFonts w:ascii="Times New Roman" w:hAnsi="Times New Roman" w:cs="Times New Roman"/>
          <w:sz w:val="28"/>
          <w:szCs w:val="28"/>
          <w:lang w:eastAsia="ru-RU"/>
        </w:rPr>
        <w:softHyphen/>
        <w:t>ного тока;</w:t>
      </w:r>
    </w:p>
    <w:p w:rsidR="002E3723" w:rsidRDefault="002E3723" w:rsidP="004F11E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вольтметр постоянного тока;</w:t>
      </w:r>
    </w:p>
    <w:p w:rsidR="002E3723" w:rsidRDefault="002E3723" w:rsidP="004F11E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батарея первичных элементов;</w:t>
      </w:r>
    </w:p>
    <w:p w:rsidR="002E3723" w:rsidRDefault="002E3723" w:rsidP="004F11E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электродвигатель постоянного тока малой мощности;</w:t>
      </w:r>
    </w:p>
    <w:p w:rsidR="002E3723" w:rsidRDefault="002E3723" w:rsidP="004F11E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соединительные провода.</w:t>
      </w:r>
    </w:p>
    <w:p w:rsidR="002E3723" w:rsidRDefault="002E3723" w:rsidP="004F11E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F11EA">
        <w:rPr>
          <w:rFonts w:ascii="Times New Roman" w:hAnsi="Times New Roman" w:cs="Times New Roman"/>
          <w:b/>
          <w:bCs/>
          <w:sz w:val="28"/>
          <w:szCs w:val="28"/>
        </w:rPr>
        <w:t>Порядок выполнения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работы</w:t>
      </w:r>
      <w:r w:rsidRPr="004F11E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E3723" w:rsidRPr="004F11EA" w:rsidRDefault="002E3723" w:rsidP="00B95AE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4F11EA">
        <w:rPr>
          <w:rFonts w:ascii="Times New Roman" w:hAnsi="Times New Roman" w:cs="Times New Roman"/>
          <w:sz w:val="28"/>
          <w:szCs w:val="28"/>
        </w:rPr>
        <w:t xml:space="preserve">К катушке, имеющей меньшее количество витков, подклочить гальванометр (рис.1) </w:t>
      </w:r>
    </w:p>
    <w:p w:rsidR="002E3723" w:rsidRDefault="002E3723" w:rsidP="004F11EA">
      <w:pPr>
        <w:jc w:val="center"/>
        <w:rPr>
          <w:rFonts w:ascii="Times New Roman" w:hAnsi="Times New Roman" w:cs="Times New Roman"/>
          <w:b/>
          <w:bCs/>
          <w:i/>
          <w:iCs/>
          <w:spacing w:val="-10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19" o:spid="_x0000_i1050" type="#_x0000_t75" style="width:288.75pt;height:93.75pt;visibility:visible">
            <v:imagedata r:id="rId25" o:title=""/>
          </v:shape>
        </w:pict>
      </w:r>
    </w:p>
    <w:p w:rsidR="002E3723" w:rsidRPr="004F11EA" w:rsidRDefault="002E3723" w:rsidP="004F11E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F11EA">
        <w:rPr>
          <w:rFonts w:ascii="Times New Roman" w:hAnsi="Times New Roman" w:cs="Times New Roman"/>
          <w:sz w:val="28"/>
          <w:szCs w:val="28"/>
        </w:rPr>
        <w:t>Внутрь катушки с разной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скоростью вводить и </w:t>
      </w:r>
      <w:r w:rsidRPr="004F11EA">
        <w:rPr>
          <w:rFonts w:ascii="Times New Roman" w:hAnsi="Times New Roman" w:cs="Times New Roman"/>
          <w:sz w:val="28"/>
          <w:szCs w:val="28"/>
          <w:lang w:eastAsia="ru-RU"/>
        </w:rPr>
        <w:t>выводить северный, а затем южный полю</w:t>
      </w:r>
      <w:r w:rsidRPr="004F11EA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са магнита. Выяснить, как влияет скорость движения магнита на величину индуктированной </w:t>
      </w:r>
      <w:r>
        <w:rPr>
          <w:rFonts w:ascii="Times New Roman" w:hAnsi="Times New Roman" w:cs="Times New Roman"/>
          <w:sz w:val="28"/>
          <w:szCs w:val="28"/>
          <w:lang w:eastAsia="ru-RU"/>
        </w:rPr>
        <w:t>э.д.с. и от чего зависят направ</w:t>
      </w:r>
      <w:r w:rsidRPr="004F11EA">
        <w:rPr>
          <w:rFonts w:ascii="Times New Roman" w:hAnsi="Times New Roman" w:cs="Times New Roman"/>
          <w:sz w:val="28"/>
          <w:szCs w:val="28"/>
          <w:lang w:eastAsia="ru-RU"/>
        </w:rPr>
        <w:t>ление э.д.с.</w:t>
      </w:r>
    </w:p>
    <w:p w:rsidR="002E3723" w:rsidRPr="004F11EA" w:rsidRDefault="002E3723" w:rsidP="00B95AE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F11EA">
        <w:rPr>
          <w:rFonts w:ascii="Times New Roman" w:hAnsi="Times New Roman" w:cs="Times New Roman"/>
          <w:sz w:val="28"/>
          <w:szCs w:val="28"/>
          <w:lang w:eastAsia="ru-RU"/>
        </w:rPr>
        <w:t>Действия, указанные в первом пункте, произвести,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вводя в катушку два </w:t>
      </w:r>
      <w:r w:rsidRPr="004F11EA">
        <w:rPr>
          <w:rFonts w:ascii="Times New Roman" w:hAnsi="Times New Roman" w:cs="Times New Roman"/>
          <w:sz w:val="28"/>
          <w:szCs w:val="28"/>
          <w:lang w:eastAsia="ru-RU"/>
        </w:rPr>
        <w:t>одноименных полюса. Выяснить влияниемагнитной индукции на величину индуктированной э.д.с.</w:t>
      </w:r>
    </w:p>
    <w:p w:rsidR="002E3723" w:rsidRPr="004F11EA" w:rsidRDefault="002E3723" w:rsidP="00B95AE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F11EA">
        <w:rPr>
          <w:rFonts w:ascii="Times New Roman" w:hAnsi="Times New Roman" w:cs="Times New Roman"/>
          <w:sz w:val="28"/>
          <w:szCs w:val="28"/>
          <w:lang w:eastAsia="ru-RU"/>
        </w:rPr>
        <w:t>Действия, указанные в первом пункте, повторить с катушкой, имеющей большее количество витков. Выяснить, ка</w:t>
      </w:r>
      <w:r w:rsidRPr="004F11EA">
        <w:rPr>
          <w:rFonts w:ascii="Times New Roman" w:hAnsi="Times New Roman" w:cs="Times New Roman"/>
          <w:sz w:val="28"/>
          <w:szCs w:val="28"/>
          <w:lang w:eastAsia="ru-RU"/>
        </w:rPr>
        <w:softHyphen/>
        <w:t>кое влияние оказывает количество витков (длина провода) на величину индуктированной э.д.с.</w:t>
      </w:r>
    </w:p>
    <w:p w:rsidR="002E3723" w:rsidRPr="004F11EA" w:rsidRDefault="002E3723" w:rsidP="00B95AE4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bCs/>
          <w:i/>
          <w:iCs/>
          <w:spacing w:val="-10"/>
          <w:sz w:val="28"/>
          <w:szCs w:val="28"/>
          <w:lang w:eastAsia="ru-RU"/>
        </w:rPr>
      </w:pPr>
      <w:r w:rsidRPr="004F11EA">
        <w:rPr>
          <w:rFonts w:ascii="Times New Roman" w:hAnsi="Times New Roman" w:cs="Times New Roman"/>
          <w:sz w:val="28"/>
          <w:szCs w:val="28"/>
          <w:lang w:eastAsia="ru-RU"/>
        </w:rPr>
        <w:t>К катушке, имеющей большее количество витков, под</w:t>
      </w:r>
      <w:r w:rsidRPr="004F11EA">
        <w:rPr>
          <w:rFonts w:ascii="Times New Roman" w:hAnsi="Times New Roman" w:cs="Times New Roman"/>
          <w:sz w:val="28"/>
          <w:szCs w:val="28"/>
          <w:lang w:eastAsia="ru-RU"/>
        </w:rPr>
        <w:softHyphen/>
      </w:r>
      <w:r>
        <w:rPr>
          <w:rFonts w:ascii="Times New Roman" w:hAnsi="Times New Roman" w:cs="Times New Roman"/>
          <w:sz w:val="28"/>
          <w:szCs w:val="28"/>
          <w:lang w:eastAsia="ru-RU"/>
        </w:rPr>
        <w:t>ключить гальванометр, а к катушке имеющей меньшее количество витков – 4 первичных элемента, соединенных последовательно (рис.2). Замкнуть выключатель В.</w:t>
      </w:r>
    </w:p>
    <w:p w:rsidR="002E3723" w:rsidRDefault="002E3723" w:rsidP="004F11EA">
      <w:pPr>
        <w:pStyle w:val="ListParagraph"/>
        <w:jc w:val="center"/>
        <w:rPr>
          <w:rFonts w:ascii="Times New Roman" w:hAnsi="Times New Roman" w:cs="Times New Roman"/>
          <w:b/>
          <w:bCs/>
          <w:i/>
          <w:iCs/>
          <w:spacing w:val="-10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20" o:spid="_x0000_i1051" type="#_x0000_t75" style="width:385.5pt;height:89.25pt;visibility:visible">
            <v:imagedata r:id="rId26" o:title=""/>
          </v:shape>
        </w:pict>
      </w:r>
    </w:p>
    <w:p w:rsidR="002E3723" w:rsidRDefault="002E3723" w:rsidP="006843A2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Катушку </w:t>
      </w:r>
      <w:r w:rsidRPr="004F11EA">
        <w:rPr>
          <w:rFonts w:ascii="Times New Roman" w:hAnsi="Times New Roman" w:cs="Times New Roman"/>
          <w:sz w:val="28"/>
          <w:szCs w:val="28"/>
          <w:lang w:eastAsia="ru-RU"/>
        </w:rPr>
        <w:t>с током вводить и выводить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из катушки, соединенной с галь</w:t>
      </w:r>
      <w:r w:rsidRPr="004F11EA">
        <w:rPr>
          <w:rFonts w:ascii="Times New Roman" w:hAnsi="Times New Roman" w:cs="Times New Roman"/>
          <w:sz w:val="28"/>
          <w:szCs w:val="28"/>
          <w:lang w:eastAsia="ru-RU"/>
        </w:rPr>
        <w:t>ванометром.</w:t>
      </w:r>
    </w:p>
    <w:p w:rsidR="002E3723" w:rsidRPr="004F11EA" w:rsidRDefault="002E3723" w:rsidP="006843A2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Pr="004F11EA">
        <w:rPr>
          <w:rFonts w:ascii="Times New Roman" w:hAnsi="Times New Roman" w:cs="Times New Roman"/>
          <w:sz w:val="28"/>
          <w:szCs w:val="28"/>
          <w:lang w:eastAsia="ru-RU"/>
        </w:rPr>
        <w:t>Разместить вторую катушку внутри первой, включать и выключать ток во второй катушке, наблюдая за отклонением стрелки гальванометра. Сде</w:t>
      </w:r>
      <w:r>
        <w:rPr>
          <w:rFonts w:ascii="Times New Roman" w:hAnsi="Times New Roman" w:cs="Times New Roman"/>
          <w:sz w:val="28"/>
          <w:szCs w:val="28"/>
          <w:lang w:eastAsia="ru-RU"/>
        </w:rPr>
        <w:t>лать вывода из опытов, выполнен</w:t>
      </w:r>
      <w:r w:rsidRPr="004F11EA">
        <w:rPr>
          <w:rFonts w:ascii="Times New Roman" w:hAnsi="Times New Roman" w:cs="Times New Roman"/>
          <w:sz w:val="28"/>
          <w:szCs w:val="28"/>
          <w:lang w:eastAsia="ru-RU"/>
        </w:rPr>
        <w:t>ных в пунктах 4 и 5.</w:t>
      </w:r>
    </w:p>
    <w:p w:rsidR="002E3723" w:rsidRDefault="002E3723" w:rsidP="006843A2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 Собрать цепь по схеме:</w:t>
      </w:r>
    </w:p>
    <w:p w:rsidR="002E3723" w:rsidRDefault="002E3723" w:rsidP="006843A2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pacing w:val="-10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21" o:spid="_x0000_i1052" type="#_x0000_t75" style="width:258pt;height:95.25pt;visibility:visible">
            <v:imagedata r:id="rId27" o:title=""/>
          </v:shape>
        </w:pict>
      </w:r>
    </w:p>
    <w:p w:rsidR="002E3723" w:rsidRPr="0012546D" w:rsidRDefault="002E3723" w:rsidP="006843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6843A2">
        <w:rPr>
          <w:rFonts w:ascii="Times New Roman" w:hAnsi="Times New Roman" w:cs="Times New Roman"/>
          <w:sz w:val="28"/>
          <w:szCs w:val="28"/>
        </w:rPr>
        <w:t>После проверки схемы преподавателем включить ру</w:t>
      </w:r>
      <w:r w:rsidRPr="006843A2">
        <w:rPr>
          <w:rFonts w:ascii="Times New Roman" w:hAnsi="Times New Roman" w:cs="Times New Roman"/>
          <w:sz w:val="28"/>
          <w:szCs w:val="28"/>
        </w:rPr>
        <w:softHyphen/>
        <w:t>б</w:t>
      </w:r>
      <w:r>
        <w:rPr>
          <w:rFonts w:ascii="Times New Roman" w:hAnsi="Times New Roman" w:cs="Times New Roman"/>
          <w:sz w:val="28"/>
          <w:szCs w:val="28"/>
        </w:rPr>
        <w:t xml:space="preserve">ильник и измерить пусковой ток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843A2">
        <w:rPr>
          <w:rFonts w:ascii="Times New Roman" w:hAnsi="Times New Roman" w:cs="Times New Roman"/>
          <w:sz w:val="28"/>
          <w:szCs w:val="28"/>
          <w:vertAlign w:val="subscript"/>
        </w:rPr>
        <w:t>цуск</w:t>
      </w:r>
      <w:r>
        <w:rPr>
          <w:rFonts w:ascii="Times New Roman" w:hAnsi="Times New Roman" w:cs="Times New Roman"/>
          <w:sz w:val="28"/>
          <w:szCs w:val="28"/>
        </w:rPr>
        <w:t xml:space="preserve"> и напряжение 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</w:rPr>
        <w:t>. При выключенном</w:t>
      </w:r>
      <w:r w:rsidRPr="006843A2">
        <w:rPr>
          <w:rFonts w:ascii="Times New Roman" w:hAnsi="Times New Roman" w:cs="Times New Roman"/>
          <w:sz w:val="28"/>
          <w:szCs w:val="28"/>
        </w:rPr>
        <w:t xml:space="preserve">  рубильнике подсчитать сопротивление об</w:t>
      </w:r>
      <w:r w:rsidRPr="006843A2">
        <w:rPr>
          <w:rFonts w:ascii="Times New Roman" w:hAnsi="Times New Roman" w:cs="Times New Roman"/>
          <w:sz w:val="28"/>
          <w:szCs w:val="28"/>
        </w:rPr>
        <w:softHyphen/>
        <w:t>мотки якоря двигателя.</w:t>
      </w:r>
    </w:p>
    <w:p w:rsidR="002E3723" w:rsidRDefault="002E3723" w:rsidP="006843A2">
      <w:pPr>
        <w:ind w:left="360"/>
        <w:jc w:val="center"/>
        <w:rPr>
          <w:rFonts w:ascii="Times New Roman" w:hAnsi="Times New Roman" w:cs="Times New Roman"/>
          <w:b/>
          <w:bCs/>
          <w:i/>
          <w:iCs/>
          <w:spacing w:val="-10"/>
          <w:sz w:val="28"/>
          <w:szCs w:val="28"/>
          <w:lang w:val="en-US" w:eastAsia="ru-RU"/>
        </w:rPr>
      </w:pPr>
      <w:r>
        <w:rPr>
          <w:noProof/>
          <w:lang w:eastAsia="ru-RU"/>
        </w:rPr>
        <w:pict>
          <v:shape id="Рисунок 22" o:spid="_x0000_i1053" type="#_x0000_t75" style="width:82.5pt;height:26.25pt;visibility:visible">
            <v:imagedata r:id="rId28" o:title=""/>
          </v:shape>
        </w:pict>
      </w:r>
    </w:p>
    <w:p w:rsidR="002E3723" w:rsidRDefault="002E3723" w:rsidP="006843A2">
      <w:pPr>
        <w:rPr>
          <w:rFonts w:ascii="Times New Roman" w:hAnsi="Times New Roman" w:cs="Times New Roman"/>
          <w:b/>
          <w:bCs/>
          <w:i/>
          <w:iCs/>
          <w:spacing w:val="90"/>
          <w:sz w:val="28"/>
          <w:szCs w:val="28"/>
        </w:rPr>
      </w:pPr>
      <w:r w:rsidRPr="006843A2">
        <w:rPr>
          <w:rFonts w:ascii="Times New Roman" w:hAnsi="Times New Roman" w:cs="Times New Roman"/>
          <w:sz w:val="28"/>
          <w:szCs w:val="28"/>
        </w:rPr>
        <w:t>8. Определить величину противо-э.д.с. во время холо</w:t>
      </w:r>
      <w:r>
        <w:rPr>
          <w:rFonts w:ascii="Times New Roman" w:hAnsi="Times New Roman" w:cs="Times New Roman"/>
          <w:sz w:val="28"/>
          <w:szCs w:val="28"/>
        </w:rPr>
        <w:t xml:space="preserve">стого хода </w:t>
      </w:r>
      <w:r w:rsidRPr="006843A2">
        <w:rPr>
          <w:rFonts w:ascii="Times New Roman" w:hAnsi="Times New Roman" w:cs="Times New Roman"/>
          <w:sz w:val="28"/>
          <w:szCs w:val="28"/>
        </w:rPr>
        <w:t xml:space="preserve">двигателя </w:t>
      </w:r>
      <w:r w:rsidRPr="006843A2">
        <w:rPr>
          <w:rFonts w:ascii="Times New Roman" w:hAnsi="Times New Roman" w:cs="Times New Roman"/>
          <w:b/>
          <w:bCs/>
          <w:i/>
          <w:iCs/>
          <w:spacing w:val="90"/>
          <w:sz w:val="28"/>
          <w:szCs w:val="28"/>
          <w:lang w:val="en-US"/>
        </w:rPr>
        <w:t>E</w:t>
      </w:r>
      <w:r w:rsidRPr="006843A2">
        <w:rPr>
          <w:rFonts w:ascii="Times New Roman" w:hAnsi="Times New Roman" w:cs="Times New Roman"/>
          <w:b/>
          <w:bCs/>
          <w:i/>
          <w:iCs/>
          <w:spacing w:val="90"/>
          <w:sz w:val="28"/>
          <w:szCs w:val="28"/>
        </w:rPr>
        <w:t xml:space="preserve">= </w:t>
      </w:r>
      <w:r>
        <w:rPr>
          <w:rFonts w:ascii="Times New Roman" w:hAnsi="Times New Roman" w:cs="Times New Roman"/>
          <w:b/>
          <w:bCs/>
          <w:i/>
          <w:iCs/>
          <w:spacing w:val="90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b/>
          <w:bCs/>
          <w:i/>
          <w:iCs/>
          <w:spacing w:val="90"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i/>
          <w:iCs/>
          <w:spacing w:val="90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i/>
          <w:iCs/>
          <w:spacing w:val="90"/>
          <w:sz w:val="28"/>
          <w:szCs w:val="28"/>
        </w:rPr>
        <w:t>×</w:t>
      </w:r>
      <w:r>
        <w:rPr>
          <w:rFonts w:ascii="Times New Roman" w:hAnsi="Times New Roman" w:cs="Times New Roman"/>
          <w:b/>
          <w:bCs/>
          <w:i/>
          <w:iCs/>
          <w:spacing w:val="90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b/>
          <w:bCs/>
          <w:i/>
          <w:iCs/>
          <w:spacing w:val="90"/>
          <w:sz w:val="28"/>
          <w:szCs w:val="28"/>
          <w:vertAlign w:val="subscript"/>
        </w:rPr>
        <w:t>я</w:t>
      </w:r>
      <w:r w:rsidRPr="006843A2">
        <w:rPr>
          <w:rFonts w:ascii="Times New Roman" w:hAnsi="Times New Roman" w:cs="Times New Roman"/>
          <w:b/>
          <w:bCs/>
          <w:i/>
          <w:iCs/>
          <w:spacing w:val="90"/>
          <w:sz w:val="28"/>
          <w:szCs w:val="28"/>
        </w:rPr>
        <w:t>.</w:t>
      </w:r>
    </w:p>
    <w:p w:rsidR="002E3723" w:rsidRPr="006843A2" w:rsidRDefault="002E3723" w:rsidP="006843A2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9. </w:t>
      </w:r>
      <w:r w:rsidRPr="006843A2">
        <w:rPr>
          <w:rFonts w:ascii="Times New Roman" w:hAnsi="Times New Roman" w:cs="Times New Roman"/>
          <w:sz w:val="28"/>
          <w:szCs w:val="28"/>
          <w:lang w:eastAsia="ru-RU"/>
        </w:rPr>
        <w:t>Результаты наблюдений, расчетов показать препода</w:t>
      </w:r>
      <w:r w:rsidRPr="006843A2">
        <w:rPr>
          <w:rFonts w:ascii="Times New Roman" w:hAnsi="Times New Roman" w:cs="Times New Roman"/>
          <w:sz w:val="28"/>
          <w:szCs w:val="28"/>
          <w:lang w:eastAsia="ru-RU"/>
        </w:rPr>
        <w:softHyphen/>
        <w:t>вателю; после его разрешения разобрать цепь и привести в порядок рабочее место.</w:t>
      </w:r>
    </w:p>
    <w:p w:rsidR="002E3723" w:rsidRDefault="002E3723" w:rsidP="006843A2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843A2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Содержание отчета.</w:t>
      </w:r>
    </w:p>
    <w:p w:rsidR="002E3723" w:rsidRDefault="002E3723" w:rsidP="006843A2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843A2">
        <w:rPr>
          <w:rFonts w:ascii="Times New Roman" w:hAnsi="Times New Roman" w:cs="Times New Roman"/>
          <w:sz w:val="28"/>
          <w:szCs w:val="28"/>
          <w:lang w:eastAsia="ru-RU"/>
        </w:rPr>
        <w:t>Схемы испытаний, результаты наблю</w:t>
      </w:r>
      <w:r w:rsidRPr="006843A2">
        <w:rPr>
          <w:rFonts w:ascii="Times New Roman" w:hAnsi="Times New Roman" w:cs="Times New Roman"/>
          <w:sz w:val="28"/>
          <w:szCs w:val="28"/>
          <w:lang w:eastAsia="ru-RU"/>
        </w:rPr>
        <w:softHyphen/>
        <w:t>дений, расчеты, вывода об условиях возникновения и факто</w:t>
      </w:r>
      <w:r w:rsidRPr="006843A2">
        <w:rPr>
          <w:rFonts w:ascii="Times New Roman" w:hAnsi="Times New Roman" w:cs="Times New Roman"/>
          <w:sz w:val="28"/>
          <w:szCs w:val="28"/>
          <w:lang w:eastAsia="ru-RU"/>
        </w:rPr>
        <w:softHyphen/>
        <w:t>рах, влияющих на величину и направление наведенной э.д.с.</w:t>
      </w:r>
    </w:p>
    <w:p w:rsidR="002E3723" w:rsidRDefault="002E3723" w:rsidP="006843A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6843A2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6843A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707193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ЛАБОРАТОРНАЯ РАБОТА №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7</w:t>
      </w:r>
    </w:p>
    <w:p w:rsidR="002E3723" w:rsidRDefault="002E3723" w:rsidP="006843A2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67E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Исследование цепи переменного тока с катушкой индуктивности</w:t>
      </w:r>
    </w:p>
    <w:p w:rsidR="002E3723" w:rsidRPr="00C67E09" w:rsidRDefault="002E3723" w:rsidP="00C67E09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67E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</w:p>
    <w:p w:rsidR="002E3723" w:rsidRPr="00C67E09" w:rsidRDefault="002E3723" w:rsidP="00C67E0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C67E09">
        <w:rPr>
          <w:rFonts w:ascii="Times New Roman" w:hAnsi="Times New Roman" w:cs="Times New Roman"/>
          <w:sz w:val="28"/>
          <w:szCs w:val="28"/>
          <w:lang w:eastAsia="ru-RU"/>
        </w:rPr>
        <w:t>Опытным путём проверить основные свойства цепи переменного тока, обладающее активным сопротивлением и индуктивностью.</w:t>
      </w:r>
    </w:p>
    <w:p w:rsidR="002E3723" w:rsidRPr="00C67E09" w:rsidRDefault="002E3723" w:rsidP="00C67E09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67E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 и приборы:</w:t>
      </w:r>
    </w:p>
    <w:p w:rsidR="002E3723" w:rsidRPr="00C67E09" w:rsidRDefault="002E3723" w:rsidP="00C67E0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C67E09">
        <w:rPr>
          <w:rFonts w:ascii="Times New Roman" w:hAnsi="Times New Roman" w:cs="Times New Roman"/>
          <w:sz w:val="28"/>
          <w:szCs w:val="28"/>
          <w:lang w:eastAsia="ru-RU"/>
        </w:rPr>
        <w:t xml:space="preserve">- катушка индуктивности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r w:rsidRPr="00C67E09">
        <w:rPr>
          <w:rFonts w:ascii="Times New Roman" w:hAnsi="Times New Roman" w:cs="Times New Roman"/>
          <w:sz w:val="28"/>
          <w:szCs w:val="28"/>
        </w:rPr>
        <w:t>;</w:t>
      </w:r>
    </w:p>
    <w:p w:rsidR="002E3723" w:rsidRPr="00C67E09" w:rsidRDefault="002E3723" w:rsidP="00C67E0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C67E09">
        <w:rPr>
          <w:rFonts w:ascii="Times New Roman" w:hAnsi="Times New Roman" w:cs="Times New Roman"/>
          <w:sz w:val="28"/>
          <w:szCs w:val="28"/>
          <w:lang w:eastAsia="ru-RU"/>
        </w:rPr>
        <w:t>- амперметр - А(0-1 А);</w:t>
      </w:r>
    </w:p>
    <w:p w:rsidR="002E3723" w:rsidRPr="00C67E09" w:rsidRDefault="002E3723" w:rsidP="00C67E0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C67E09">
        <w:rPr>
          <w:rFonts w:ascii="Times New Roman" w:hAnsi="Times New Roman" w:cs="Times New Roman"/>
          <w:sz w:val="28"/>
          <w:szCs w:val="28"/>
          <w:lang w:eastAsia="ru-RU"/>
        </w:rPr>
        <w:t xml:space="preserve">- вольтметр - </w:t>
      </w:r>
      <w:r w:rsidRPr="00C67E0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67E09">
        <w:rPr>
          <w:rFonts w:ascii="Times New Roman" w:hAnsi="Times New Roman" w:cs="Times New Roman"/>
          <w:sz w:val="28"/>
          <w:szCs w:val="28"/>
        </w:rPr>
        <w:t>(0-600</w:t>
      </w:r>
      <w:r w:rsidRPr="00C67E09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67E09">
        <w:rPr>
          <w:rFonts w:ascii="Times New Roman" w:hAnsi="Times New Roman" w:cs="Times New Roman"/>
          <w:sz w:val="28"/>
          <w:szCs w:val="28"/>
        </w:rPr>
        <w:t>);</w:t>
      </w:r>
    </w:p>
    <w:p w:rsidR="002E3723" w:rsidRPr="00C67E09" w:rsidRDefault="002E3723" w:rsidP="00C67E0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2546D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C67E09">
        <w:rPr>
          <w:rFonts w:ascii="Times New Roman" w:hAnsi="Times New Roman" w:cs="Times New Roman"/>
          <w:sz w:val="28"/>
          <w:szCs w:val="28"/>
          <w:lang w:eastAsia="ru-RU"/>
        </w:rPr>
        <w:t xml:space="preserve">аттметр - </w:t>
      </w:r>
      <w:r w:rsidRPr="00C67E09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C67E09">
        <w:rPr>
          <w:rFonts w:ascii="Times New Roman" w:hAnsi="Times New Roman" w:cs="Times New Roman"/>
          <w:sz w:val="28"/>
          <w:szCs w:val="28"/>
        </w:rPr>
        <w:t>;</w:t>
      </w:r>
    </w:p>
    <w:p w:rsidR="002E3723" w:rsidRPr="00C67E09" w:rsidRDefault="002E3723" w:rsidP="00C67E0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соединитель</w:t>
      </w:r>
      <w:r w:rsidRPr="00C67E09">
        <w:rPr>
          <w:rFonts w:ascii="Times New Roman" w:hAnsi="Times New Roman" w:cs="Times New Roman"/>
          <w:sz w:val="28"/>
          <w:szCs w:val="28"/>
          <w:lang w:eastAsia="ru-RU"/>
        </w:rPr>
        <w:t>ные провода.</w:t>
      </w:r>
    </w:p>
    <w:p w:rsidR="002E3723" w:rsidRPr="00C67E09" w:rsidRDefault="002E3723" w:rsidP="00C67E09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67E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проведения работы:</w:t>
      </w:r>
    </w:p>
    <w:p w:rsidR="002E3723" w:rsidRPr="00C67E09" w:rsidRDefault="002E3723" w:rsidP="00B95AE4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b/>
          <w:bCs/>
          <w:spacing w:val="90"/>
          <w:sz w:val="28"/>
          <w:szCs w:val="28"/>
        </w:rPr>
      </w:pPr>
      <w:r w:rsidRPr="00C67E09">
        <w:rPr>
          <w:rFonts w:ascii="Times New Roman" w:hAnsi="Times New Roman" w:cs="Times New Roman"/>
          <w:sz w:val="28"/>
          <w:szCs w:val="28"/>
          <w:lang w:eastAsia="ru-RU"/>
        </w:rPr>
        <w:t>Собрать электрическую цепь по схеме:</w:t>
      </w:r>
    </w:p>
    <w:p w:rsidR="002E3723" w:rsidRDefault="002E3723" w:rsidP="00C67E09">
      <w:pPr>
        <w:pStyle w:val="ListParagraph"/>
        <w:spacing w:after="0"/>
        <w:ind w:left="1080"/>
        <w:rPr>
          <w:rFonts w:ascii="Times New Roman" w:hAnsi="Times New Roman" w:cs="Times New Roman"/>
          <w:b/>
          <w:bCs/>
          <w:spacing w:val="90"/>
          <w:sz w:val="28"/>
          <w:szCs w:val="28"/>
        </w:rPr>
      </w:pPr>
      <w:r>
        <w:rPr>
          <w:noProof/>
          <w:lang w:eastAsia="ru-RU"/>
        </w:rPr>
        <w:pict>
          <v:shape id="Рисунок 23" o:spid="_x0000_i1054" type="#_x0000_t75" style="width:295.5pt;height:114.75pt;visibility:visible">
            <v:imagedata r:id="rId29" o:title=""/>
          </v:shape>
        </w:pict>
      </w:r>
    </w:p>
    <w:p w:rsidR="002E3723" w:rsidRPr="00C67E09" w:rsidRDefault="002E3723" w:rsidP="00B95AE4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bCs/>
          <w:spacing w:val="90"/>
          <w:sz w:val="28"/>
          <w:szCs w:val="28"/>
        </w:rPr>
      </w:pPr>
      <w:r w:rsidRPr="00C67E09">
        <w:rPr>
          <w:rFonts w:ascii="Times New Roman" w:hAnsi="Times New Roman" w:cs="Times New Roman"/>
          <w:sz w:val="28"/>
          <w:szCs w:val="28"/>
        </w:rPr>
        <w:t>После проверки схемы преподавателем включить заданное напряжение и установить в цепи наибольшую величину тока, (выдвигая сердечник из катушки). Постепенно вводить сердечник в катушку, останавливаясь на тех значениях тока, которые удобны для отчёта. Показания приборов записать в таблицу.</w:t>
      </w:r>
    </w:p>
    <w:p w:rsidR="002E3723" w:rsidRDefault="002E3723" w:rsidP="00C67E09">
      <w:pPr>
        <w:ind w:left="360"/>
        <w:rPr>
          <w:rFonts w:ascii="Times New Roman" w:hAnsi="Times New Roman" w:cs="Times New Roman"/>
          <w:b/>
          <w:bCs/>
          <w:spacing w:val="90"/>
          <w:sz w:val="28"/>
          <w:szCs w:val="28"/>
        </w:rPr>
      </w:pPr>
      <w:r>
        <w:rPr>
          <w:noProof/>
          <w:lang w:eastAsia="ru-RU"/>
        </w:rPr>
        <w:pict>
          <v:shape id="Рисунок 24" o:spid="_x0000_i1055" type="#_x0000_t75" style="width:466.5pt;height:124.5pt;visibility:visible">
            <v:imagedata r:id="rId30" o:title=""/>
          </v:shape>
        </w:pict>
      </w:r>
    </w:p>
    <w:p w:rsidR="002E3723" w:rsidRPr="00C67E09" w:rsidRDefault="002E3723" w:rsidP="00B95AE4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C67E09">
        <w:rPr>
          <w:rFonts w:ascii="Times New Roman" w:hAnsi="Times New Roman" w:cs="Times New Roman"/>
          <w:sz w:val="28"/>
          <w:szCs w:val="28"/>
          <w:lang w:eastAsia="ru-RU"/>
        </w:rPr>
        <w:t>Произвести необходимые вычисления.</w:t>
      </w:r>
    </w:p>
    <w:p w:rsidR="002E3723" w:rsidRPr="00C67E09" w:rsidRDefault="002E3723" w:rsidP="00B95AE4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C67E09">
        <w:rPr>
          <w:rFonts w:ascii="Times New Roman" w:hAnsi="Times New Roman" w:cs="Times New Roman"/>
          <w:sz w:val="28"/>
          <w:szCs w:val="28"/>
          <w:lang w:eastAsia="ru-RU"/>
        </w:rPr>
        <w:t>Построить векторные диаграммы для первого и пятого опытов.</w:t>
      </w:r>
    </w:p>
    <w:p w:rsidR="002E3723" w:rsidRPr="00C67E09" w:rsidRDefault="002E3723" w:rsidP="00B95AE4">
      <w:pPr>
        <w:pStyle w:val="ListParagraph"/>
        <w:numPr>
          <w:ilvl w:val="0"/>
          <w:numId w:val="20"/>
        </w:numPr>
        <w:spacing w:after="0"/>
        <w:rPr>
          <w:rFonts w:ascii="Times New Roman" w:hAnsi="Times New Roman" w:cs="Times New Roman"/>
          <w:b/>
          <w:bCs/>
          <w:spacing w:val="90"/>
          <w:sz w:val="28"/>
          <w:szCs w:val="28"/>
        </w:rPr>
      </w:pPr>
      <w:r w:rsidRPr="00C67E09">
        <w:rPr>
          <w:rFonts w:ascii="Times New Roman" w:hAnsi="Times New Roman" w:cs="Times New Roman"/>
          <w:sz w:val="28"/>
          <w:szCs w:val="28"/>
          <w:lang w:eastAsia="ru-RU"/>
        </w:rPr>
        <w:t>Сделать выводы по работе.</w:t>
      </w:r>
    </w:p>
    <w:p w:rsidR="002E3723" w:rsidRDefault="002E3723" w:rsidP="00C67E09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C67E09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Pr="00C67E09" w:rsidRDefault="002E3723" w:rsidP="00C67E0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67E09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Последовательное соединение активного сопротивления и</w:t>
      </w:r>
    </w:p>
    <w:p w:rsidR="002E3723" w:rsidRPr="00C67E09" w:rsidRDefault="002E3723" w:rsidP="00C67E0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67E09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индуктивности</w:t>
      </w:r>
    </w:p>
    <w:p w:rsidR="002E3723" w:rsidRPr="00C67E09" w:rsidRDefault="002E3723" w:rsidP="00B95AE4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pacing w:val="90"/>
          <w:sz w:val="28"/>
          <w:szCs w:val="28"/>
        </w:rPr>
      </w:pPr>
      <w:r w:rsidRPr="00C67E09">
        <w:rPr>
          <w:rFonts w:ascii="Times New Roman" w:hAnsi="Times New Roman" w:cs="Times New Roman"/>
          <w:sz w:val="28"/>
          <w:szCs w:val="28"/>
          <w:lang w:eastAsia="ru-RU"/>
        </w:rPr>
        <w:t>По снятым показаниям приборов, рассчитываем электрически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C67E09">
        <w:rPr>
          <w:rFonts w:ascii="Times New Roman" w:hAnsi="Times New Roman" w:cs="Times New Roman"/>
          <w:sz w:val="28"/>
          <w:szCs w:val="28"/>
          <w:lang w:eastAsia="ru-RU"/>
        </w:rPr>
        <w:t xml:space="preserve"> величины, которые указаны в таблице по следующим формулам:</w:t>
      </w:r>
    </w:p>
    <w:p w:rsidR="002E3723" w:rsidRPr="00C67E09" w:rsidRDefault="002E3723" w:rsidP="00C67E09">
      <w:pPr>
        <w:spacing w:after="0"/>
        <w:ind w:left="360"/>
        <w:rPr>
          <w:rFonts w:ascii="Times New Roman" w:hAnsi="Times New Roman" w:cs="Times New Roman"/>
          <w:spacing w:val="90"/>
          <w:sz w:val="28"/>
          <w:szCs w:val="28"/>
        </w:rPr>
      </w:pPr>
    </w:p>
    <w:p w:rsidR="002E3723" w:rsidRDefault="002E3723" w:rsidP="00466FAD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25" o:spid="_x0000_i1056" type="#_x0000_t75" style="width:457.5pt;height:67.5pt;visibility:visible">
            <v:imagedata r:id="rId31" o:title=""/>
          </v:shape>
        </w:pict>
      </w:r>
    </w:p>
    <w:p w:rsidR="002E3723" w:rsidRPr="00466FAD" w:rsidRDefault="002E3723" w:rsidP="00466FAD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  <w:lang w:val="en-US" w:eastAsia="ru-RU"/>
        </w:rPr>
      </w:pPr>
    </w:p>
    <w:p w:rsidR="002E3723" w:rsidRPr="00466FAD" w:rsidRDefault="002E3723" w:rsidP="00B95AE4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sz w:val="28"/>
          <w:szCs w:val="28"/>
          <w:lang w:eastAsia="ru-RU"/>
        </w:rPr>
        <w:t>Построение векторной диаграммы начинается с выбора направления вектора тока (обычно по оси ОХ). Векторная диаграмма тока и напряжений должна быть построена в масштабе по напряжению (например 10В=1см), с учетом того, что активное напряжение совпадает по фазе с током, а индуктивное - опережает ток на угол 90°. Угол опережения откладывается от вектора тока против часовой стрелки. Таким образом строим векторные диаграммы согласно расчетным значениям для первого и последнего опытов (2 штуки).</w:t>
      </w:r>
    </w:p>
    <w:p w:rsidR="002E3723" w:rsidRDefault="002E3723" w:rsidP="00B95AE4">
      <w:pPr>
        <w:pStyle w:val="ListParagraph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sz w:val="28"/>
          <w:szCs w:val="28"/>
          <w:lang w:eastAsia="ru-RU"/>
        </w:rPr>
        <w:t>В выводе должно быть подробно объяснено, почему ток увеличивается (уменьшается) в зависимости от введения (выведения) сердечника из катушки.</w:t>
      </w:r>
    </w:p>
    <w:p w:rsidR="002E3723" w:rsidRDefault="002E3723" w:rsidP="00466FAD">
      <w:pPr>
        <w:pStyle w:val="ListParagraph"/>
        <w:spacing w:after="0"/>
        <w:ind w:left="108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466FAD">
      <w:pPr>
        <w:pStyle w:val="ListParagraph"/>
        <w:spacing w:after="0"/>
        <w:ind w:left="108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Pr="00466FAD" w:rsidRDefault="002E3723" w:rsidP="00466FAD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Вопросы для самопроверки и закрепления</w:t>
      </w:r>
    </w:p>
    <w:p w:rsidR="002E3723" w:rsidRPr="00466FAD" w:rsidRDefault="002E3723" w:rsidP="00B95AE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sz w:val="28"/>
          <w:szCs w:val="28"/>
          <w:lang w:eastAsia="ru-RU"/>
        </w:rPr>
        <w:t>Запишите закон Ома для данной цепи.</w:t>
      </w:r>
    </w:p>
    <w:p w:rsidR="002E3723" w:rsidRPr="00466FAD" w:rsidRDefault="002E3723" w:rsidP="00B95AE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sz w:val="28"/>
          <w:szCs w:val="28"/>
          <w:lang w:eastAsia="ru-RU"/>
        </w:rPr>
        <w:t>От чего зависит индуктивное сопротивление (запишите формулу)?</w:t>
      </w:r>
    </w:p>
    <w:p w:rsidR="002E3723" w:rsidRPr="00466FAD" w:rsidRDefault="002E3723" w:rsidP="00B95AE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sz w:val="28"/>
          <w:szCs w:val="28"/>
          <w:lang w:eastAsia="ru-RU"/>
        </w:rPr>
        <w:t>Какой параметр катушки изменяется при введении сердечника?</w:t>
      </w:r>
    </w:p>
    <w:p w:rsidR="002E3723" w:rsidRPr="00466FAD" w:rsidRDefault="002E3723" w:rsidP="00B95AE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sz w:val="28"/>
          <w:szCs w:val="28"/>
          <w:lang w:eastAsia="ru-RU"/>
        </w:rPr>
        <w:t>Как ведут себя по фазе активное и индуктивное напряжения?</w:t>
      </w:r>
    </w:p>
    <w:p w:rsidR="002E3723" w:rsidRPr="00466FAD" w:rsidRDefault="002E3723" w:rsidP="00B95AE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sz w:val="28"/>
          <w:szCs w:val="28"/>
          <w:lang w:eastAsia="ru-RU"/>
        </w:rPr>
        <w:t>Какой формулой связаны активная, индуктивная и полная мощности?</w:t>
      </w:r>
    </w:p>
    <w:p w:rsidR="002E3723" w:rsidRDefault="002E3723" w:rsidP="00B95AE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sz w:val="28"/>
          <w:szCs w:val="28"/>
          <w:lang w:eastAsia="ru-RU"/>
        </w:rPr>
        <w:t>Нарисуйте треугольник сопротивлений, запишите формулу связи этих сопротивлений.</w:t>
      </w:r>
    </w:p>
    <w:p w:rsidR="002E3723" w:rsidRDefault="002E3723" w:rsidP="00A770CC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770CC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A770CC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707193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ЛАБОРАТОРНАЯ РАБОТА №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8</w:t>
      </w:r>
    </w:p>
    <w:p w:rsidR="002E3723" w:rsidRPr="00A770CC" w:rsidRDefault="002E3723" w:rsidP="00A770CC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A770C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Исследование цепи переменного тока с емкостью</w:t>
      </w:r>
    </w:p>
    <w:p w:rsidR="002E3723" w:rsidRPr="00B674A3" w:rsidRDefault="002E3723" w:rsidP="00B674A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67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</w:p>
    <w:p w:rsidR="002E3723" w:rsidRDefault="002E3723" w:rsidP="00B674A3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B674A3">
        <w:rPr>
          <w:rFonts w:ascii="Times New Roman" w:hAnsi="Times New Roman" w:cs="Times New Roman"/>
          <w:sz w:val="28"/>
          <w:szCs w:val="28"/>
          <w:lang w:eastAsia="ru-RU"/>
        </w:rPr>
        <w:t>Опытным путём проверить свойства цепи переменного тока, обладающей емкостным сопротивлением.</w:t>
      </w:r>
    </w:p>
    <w:p w:rsidR="002E3723" w:rsidRPr="00B674A3" w:rsidRDefault="002E3723" w:rsidP="00B674A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67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Необходимые приборы и оборудование:</w:t>
      </w:r>
    </w:p>
    <w:p w:rsidR="002E3723" w:rsidRPr="00B674A3" w:rsidRDefault="002E3723" w:rsidP="00B674A3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B674A3">
        <w:rPr>
          <w:rFonts w:ascii="Times New Roman" w:hAnsi="Times New Roman" w:cs="Times New Roman"/>
          <w:sz w:val="28"/>
          <w:szCs w:val="28"/>
          <w:lang w:eastAsia="ru-RU"/>
        </w:rPr>
        <w:t>магазин емкостей С;</w:t>
      </w:r>
    </w:p>
    <w:p w:rsidR="002E3723" w:rsidRPr="00B674A3" w:rsidRDefault="002E3723" w:rsidP="00B674A3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B674A3">
        <w:rPr>
          <w:rFonts w:ascii="Times New Roman" w:hAnsi="Times New Roman" w:cs="Times New Roman"/>
          <w:sz w:val="28"/>
          <w:szCs w:val="28"/>
          <w:lang w:eastAsia="ru-RU"/>
        </w:rPr>
        <w:t>амперметр А переменного тока;</w:t>
      </w:r>
    </w:p>
    <w:p w:rsidR="002E3723" w:rsidRPr="00B674A3" w:rsidRDefault="002E3723" w:rsidP="00B674A3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B674A3">
        <w:rPr>
          <w:rFonts w:ascii="Times New Roman" w:hAnsi="Times New Roman" w:cs="Times New Roman"/>
          <w:sz w:val="28"/>
          <w:szCs w:val="28"/>
          <w:lang w:eastAsia="ru-RU"/>
        </w:rPr>
        <w:t>вольтметр переменного тока V;</w:t>
      </w:r>
    </w:p>
    <w:p w:rsidR="002E3723" w:rsidRPr="00B674A3" w:rsidRDefault="002E3723" w:rsidP="00B674A3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B674A3">
        <w:rPr>
          <w:rFonts w:ascii="Times New Roman" w:hAnsi="Times New Roman" w:cs="Times New Roman"/>
          <w:sz w:val="28"/>
          <w:szCs w:val="28"/>
          <w:lang w:eastAsia="ru-RU"/>
        </w:rPr>
        <w:t xml:space="preserve">ваттметр переменного тока </w:t>
      </w:r>
      <w:r w:rsidRPr="00B674A3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B674A3">
        <w:rPr>
          <w:rFonts w:ascii="Times New Roman" w:hAnsi="Times New Roman" w:cs="Times New Roman"/>
          <w:sz w:val="28"/>
          <w:szCs w:val="28"/>
        </w:rPr>
        <w:t>;</w:t>
      </w:r>
    </w:p>
    <w:p w:rsidR="002E3723" w:rsidRDefault="002E3723" w:rsidP="00B674A3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B674A3">
        <w:rPr>
          <w:rFonts w:ascii="Times New Roman" w:hAnsi="Times New Roman" w:cs="Times New Roman"/>
          <w:sz w:val="28"/>
          <w:szCs w:val="28"/>
          <w:lang w:eastAsia="ru-RU"/>
        </w:rPr>
        <w:t>соединительные провода.</w:t>
      </w:r>
    </w:p>
    <w:p w:rsidR="002E3723" w:rsidRDefault="002E3723" w:rsidP="00B674A3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674A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 приведения работы:</w:t>
      </w:r>
    </w:p>
    <w:p w:rsidR="002E3723" w:rsidRPr="00B674A3" w:rsidRDefault="002E3723" w:rsidP="00B95AE4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B674A3">
        <w:rPr>
          <w:rFonts w:ascii="Times New Roman" w:hAnsi="Times New Roman" w:cs="Times New Roman"/>
          <w:sz w:val="28"/>
          <w:szCs w:val="28"/>
          <w:lang w:eastAsia="ru-RU"/>
        </w:rPr>
        <w:t>Собрать электрическую цепь по схеме:</w:t>
      </w:r>
    </w:p>
    <w:p w:rsidR="002E3723" w:rsidRDefault="002E3723" w:rsidP="00B674A3">
      <w:pPr>
        <w:pStyle w:val="ListParagraph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26" o:spid="_x0000_i1057" type="#_x0000_t75" style="width:339pt;height:98.25pt;visibility:visible">
            <v:imagedata r:id="rId32" o:title=""/>
          </v:shape>
        </w:pict>
      </w:r>
    </w:p>
    <w:p w:rsidR="002E3723" w:rsidRPr="00BE6F0D" w:rsidRDefault="002E3723" w:rsidP="00B95AE4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BE6F0D">
        <w:rPr>
          <w:rFonts w:ascii="Times New Roman" w:hAnsi="Times New Roman" w:cs="Times New Roman"/>
          <w:sz w:val="28"/>
          <w:szCs w:val="28"/>
          <w:lang w:eastAsia="ru-RU"/>
        </w:rPr>
        <w:t>После проверки схемы преподавателем включить рубильник. Установить некоторое определённое значение С. Замерить и записать в таблицу след</w:t>
      </w:r>
      <w:r>
        <w:rPr>
          <w:rFonts w:ascii="Times New Roman" w:hAnsi="Times New Roman" w:cs="Times New Roman"/>
          <w:sz w:val="28"/>
          <w:szCs w:val="28"/>
          <w:lang w:eastAsia="ru-RU"/>
        </w:rPr>
        <w:t>ующие параметры; общее напряжени</w:t>
      </w:r>
      <w:r w:rsidRPr="00BE6F0D">
        <w:rPr>
          <w:rFonts w:ascii="Times New Roman" w:hAnsi="Times New Roman" w:cs="Times New Roman"/>
          <w:sz w:val="28"/>
          <w:szCs w:val="28"/>
          <w:lang w:eastAsia="ru-RU"/>
        </w:rPr>
        <w:t>е, ток</w:t>
      </w:r>
      <w:r>
        <w:rPr>
          <w:rFonts w:ascii="Times New Roman" w:hAnsi="Times New Roman" w:cs="Times New Roman"/>
          <w:sz w:val="28"/>
          <w:szCs w:val="28"/>
          <w:lang w:eastAsia="ru-RU"/>
        </w:rPr>
        <w:t>, напряжени</w:t>
      </w:r>
      <w:r w:rsidRPr="00BE6F0D">
        <w:rPr>
          <w:rFonts w:ascii="Times New Roman" w:hAnsi="Times New Roman" w:cs="Times New Roman"/>
          <w:sz w:val="28"/>
          <w:szCs w:val="28"/>
          <w:lang w:eastAsia="ru-RU"/>
        </w:rPr>
        <w:t xml:space="preserve">е на сопротивлении </w:t>
      </w:r>
      <w:r w:rsidRPr="00BE6F0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BE6F0D">
        <w:rPr>
          <w:rFonts w:ascii="Times New Roman" w:hAnsi="Times New Roman" w:cs="Times New Roman"/>
          <w:sz w:val="28"/>
          <w:szCs w:val="28"/>
        </w:rPr>
        <w:t xml:space="preserve">, </w:t>
      </w:r>
      <w:r w:rsidRPr="00BE6F0D">
        <w:rPr>
          <w:rFonts w:ascii="Times New Roman" w:hAnsi="Times New Roman" w:cs="Times New Roman"/>
          <w:sz w:val="28"/>
          <w:szCs w:val="28"/>
          <w:lang w:eastAsia="ru-RU"/>
        </w:rPr>
        <w:t>напряжение на емкости и мощность. Повторить указанные действия пять раз, каждый раз увеличивая емкость С.</w:t>
      </w:r>
    </w:p>
    <w:p w:rsidR="002E3723" w:rsidRPr="00BE6F0D" w:rsidRDefault="002E3723" w:rsidP="00B95AE4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BE6F0D">
        <w:rPr>
          <w:rFonts w:ascii="Times New Roman" w:hAnsi="Times New Roman" w:cs="Times New Roman"/>
          <w:sz w:val="28"/>
          <w:szCs w:val="28"/>
          <w:lang w:eastAsia="ru-RU"/>
        </w:rPr>
        <w:t>Произвести необходимые вычисления.</w:t>
      </w:r>
    </w:p>
    <w:p w:rsidR="002E3723" w:rsidRPr="00BE6F0D" w:rsidRDefault="002E3723" w:rsidP="00B95AE4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BE6F0D">
        <w:rPr>
          <w:rFonts w:ascii="Times New Roman" w:hAnsi="Times New Roman" w:cs="Times New Roman"/>
          <w:sz w:val="28"/>
          <w:szCs w:val="28"/>
          <w:lang w:eastAsia="ru-RU"/>
        </w:rPr>
        <w:t>Построить векторные диаграммы для первого и пятого опытов.</w:t>
      </w:r>
    </w:p>
    <w:p w:rsidR="002E3723" w:rsidRPr="00BE6F0D" w:rsidRDefault="002E3723" w:rsidP="00B95AE4">
      <w:pPr>
        <w:pStyle w:val="ListParagraph"/>
        <w:numPr>
          <w:ilvl w:val="0"/>
          <w:numId w:val="23"/>
        </w:num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E6F0D">
        <w:rPr>
          <w:rFonts w:ascii="Times New Roman" w:hAnsi="Times New Roman" w:cs="Times New Roman"/>
          <w:sz w:val="28"/>
          <w:szCs w:val="28"/>
          <w:lang w:eastAsia="ru-RU"/>
        </w:rPr>
        <w:t>Сделать выводы.</w:t>
      </w:r>
    </w:p>
    <w:p w:rsidR="002E3723" w:rsidRDefault="002E3723" w:rsidP="00BE6F0D">
      <w:pPr>
        <w:pStyle w:val="ListParagraph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27" o:spid="_x0000_i1058" type="#_x0000_t75" style="width:441pt;height:111.75pt;visibility:visible">
            <v:imagedata r:id="rId33" o:title=""/>
          </v:shape>
        </w:pict>
      </w:r>
    </w:p>
    <w:p w:rsidR="002E3723" w:rsidRPr="00C67E09" w:rsidRDefault="002E3723" w:rsidP="00BE6F0D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67E09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Последовательное соединение активного сопротивления и</w:t>
      </w:r>
    </w:p>
    <w:p w:rsidR="002E3723" w:rsidRPr="00C67E09" w:rsidRDefault="002E3723" w:rsidP="00BE6F0D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емкости</w:t>
      </w:r>
    </w:p>
    <w:p w:rsidR="002E3723" w:rsidRPr="00BE6F0D" w:rsidRDefault="002E3723" w:rsidP="00B95AE4">
      <w:pPr>
        <w:pStyle w:val="ListParagraph"/>
        <w:numPr>
          <w:ilvl w:val="0"/>
          <w:numId w:val="24"/>
        </w:numPr>
        <w:spacing w:after="0"/>
        <w:rPr>
          <w:rFonts w:ascii="Times New Roman" w:hAnsi="Times New Roman" w:cs="Times New Roman"/>
          <w:spacing w:val="90"/>
          <w:sz w:val="28"/>
          <w:szCs w:val="28"/>
        </w:rPr>
      </w:pPr>
      <w:r w:rsidRPr="00BE6F0D">
        <w:rPr>
          <w:rFonts w:ascii="Times New Roman" w:hAnsi="Times New Roman" w:cs="Times New Roman"/>
          <w:sz w:val="28"/>
          <w:szCs w:val="28"/>
          <w:lang w:eastAsia="ru-RU"/>
        </w:rPr>
        <w:t>По снятым показаниям приборов, рассчитываем электрические величины, которые указаны в таблице по следующим формулам:</w:t>
      </w:r>
    </w:p>
    <w:p w:rsidR="002E3723" w:rsidRDefault="002E3723" w:rsidP="00BE6F0D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28" o:spid="_x0000_i1059" type="#_x0000_t75" style="width:457.5pt;height:67.5pt;visibility:visible">
            <v:imagedata r:id="rId31" o:title=""/>
          </v:shape>
        </w:pict>
      </w:r>
    </w:p>
    <w:p w:rsidR="002E3723" w:rsidRPr="00466FAD" w:rsidRDefault="002E3723" w:rsidP="00BE6F0D">
      <w:pPr>
        <w:spacing w:after="0"/>
        <w:jc w:val="center"/>
        <w:rPr>
          <w:rFonts w:ascii="Times New Roman" w:hAnsi="Times New Roman" w:cs="Times New Roman"/>
          <w:i/>
          <w:iCs/>
          <w:sz w:val="28"/>
          <w:szCs w:val="28"/>
          <w:lang w:val="en-US" w:eastAsia="ru-RU"/>
        </w:rPr>
      </w:pPr>
    </w:p>
    <w:p w:rsidR="002E3723" w:rsidRPr="00BE6F0D" w:rsidRDefault="002E3723" w:rsidP="00B95AE4">
      <w:pPr>
        <w:pStyle w:val="ListParagraph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BE6F0D">
        <w:rPr>
          <w:rFonts w:ascii="Times New Roman" w:hAnsi="Times New Roman" w:cs="Times New Roman"/>
          <w:sz w:val="28"/>
          <w:szCs w:val="28"/>
          <w:lang w:eastAsia="ru-RU"/>
        </w:rPr>
        <w:t xml:space="preserve">Построение векторной диаграммы начинается с выбора направления вектора тока (обычно по оси ОХ). Векторная диаграмма тока и напряжений должна быть построена в масштабе по напряжению (например 10В=1см), с учетом того, что активное напряжение совпадает по фазе с током, а </w:t>
      </w:r>
      <w:r>
        <w:rPr>
          <w:rFonts w:ascii="Times New Roman" w:hAnsi="Times New Roman" w:cs="Times New Roman"/>
          <w:sz w:val="28"/>
          <w:szCs w:val="28"/>
          <w:lang w:eastAsia="ru-RU"/>
        </w:rPr>
        <w:t>емкостное- отстает от</w:t>
      </w:r>
      <w:r w:rsidRPr="00BE6F0D">
        <w:rPr>
          <w:rFonts w:ascii="Times New Roman" w:hAnsi="Times New Roman" w:cs="Times New Roman"/>
          <w:sz w:val="28"/>
          <w:szCs w:val="28"/>
          <w:lang w:eastAsia="ru-RU"/>
        </w:rPr>
        <w:t xml:space="preserve"> ток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BE6F0D">
        <w:rPr>
          <w:rFonts w:ascii="Times New Roman" w:hAnsi="Times New Roman" w:cs="Times New Roman"/>
          <w:sz w:val="28"/>
          <w:szCs w:val="28"/>
          <w:lang w:eastAsia="ru-RU"/>
        </w:rPr>
        <w:t xml:space="preserve"> на угол 90°. Угол откладывается от вектора тока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</w:t>
      </w:r>
      <w:r w:rsidRPr="00BE6F0D">
        <w:rPr>
          <w:rFonts w:ascii="Times New Roman" w:hAnsi="Times New Roman" w:cs="Times New Roman"/>
          <w:sz w:val="28"/>
          <w:szCs w:val="28"/>
          <w:lang w:eastAsia="ru-RU"/>
        </w:rPr>
        <w:t>часово</w:t>
      </w:r>
      <w:r>
        <w:rPr>
          <w:rFonts w:ascii="Times New Roman" w:hAnsi="Times New Roman" w:cs="Times New Roman"/>
          <w:sz w:val="28"/>
          <w:szCs w:val="28"/>
          <w:lang w:eastAsia="ru-RU"/>
        </w:rPr>
        <w:t>й стрелке</w:t>
      </w:r>
      <w:r w:rsidRPr="00BE6F0D">
        <w:rPr>
          <w:rFonts w:ascii="Times New Roman" w:hAnsi="Times New Roman" w:cs="Times New Roman"/>
          <w:sz w:val="28"/>
          <w:szCs w:val="28"/>
          <w:lang w:eastAsia="ru-RU"/>
        </w:rPr>
        <w:t>. Таким образом строим векторные диаграммы согласно расчетным значениям для первого и последнего опытов (2 штуки).</w:t>
      </w:r>
    </w:p>
    <w:p w:rsidR="002E3723" w:rsidRDefault="002E3723" w:rsidP="00B95AE4">
      <w:pPr>
        <w:pStyle w:val="ListParagraph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sz w:val="28"/>
          <w:szCs w:val="28"/>
          <w:lang w:eastAsia="ru-RU"/>
        </w:rPr>
        <w:t>В выводе должно быть подробно объяснено, почему ток увеличивается (уменьшается).</w:t>
      </w:r>
    </w:p>
    <w:p w:rsidR="002E3723" w:rsidRDefault="002E3723" w:rsidP="00BE6F0D">
      <w:pPr>
        <w:pStyle w:val="ListParagraph"/>
        <w:spacing w:after="0"/>
        <w:ind w:left="108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BE6F0D">
      <w:pPr>
        <w:pStyle w:val="ListParagraph"/>
        <w:spacing w:after="0"/>
        <w:ind w:left="108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Pr="00466FAD" w:rsidRDefault="002E3723" w:rsidP="00BE6F0D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Вопросы для самопроверки и закрепления</w:t>
      </w:r>
    </w:p>
    <w:p w:rsidR="002E3723" w:rsidRPr="00466FAD" w:rsidRDefault="002E3723" w:rsidP="00B95AE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sz w:val="28"/>
          <w:szCs w:val="28"/>
          <w:lang w:eastAsia="ru-RU"/>
        </w:rPr>
        <w:t>Запишите закон Ома для данной цепи.</w:t>
      </w:r>
    </w:p>
    <w:p w:rsidR="002E3723" w:rsidRPr="00466FAD" w:rsidRDefault="002E3723" w:rsidP="00B95AE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sz w:val="28"/>
          <w:szCs w:val="28"/>
          <w:lang w:eastAsia="ru-RU"/>
        </w:rPr>
        <w:t xml:space="preserve">От чего зависит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емкостное </w:t>
      </w:r>
      <w:r w:rsidRPr="00466FAD">
        <w:rPr>
          <w:rFonts w:ascii="Times New Roman" w:hAnsi="Times New Roman" w:cs="Times New Roman"/>
          <w:sz w:val="28"/>
          <w:szCs w:val="28"/>
          <w:lang w:eastAsia="ru-RU"/>
        </w:rPr>
        <w:t>сопротивление (запишите формулу)?</w:t>
      </w:r>
    </w:p>
    <w:p w:rsidR="002E3723" w:rsidRPr="00466FAD" w:rsidRDefault="002E3723" w:rsidP="00B95AE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sz w:val="28"/>
          <w:szCs w:val="28"/>
          <w:lang w:eastAsia="ru-RU"/>
        </w:rPr>
        <w:t xml:space="preserve">Какой параметр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емкости </w:t>
      </w:r>
      <w:r w:rsidRPr="00466FAD">
        <w:rPr>
          <w:rFonts w:ascii="Times New Roman" w:hAnsi="Times New Roman" w:cs="Times New Roman"/>
          <w:sz w:val="28"/>
          <w:szCs w:val="28"/>
          <w:lang w:eastAsia="ru-RU"/>
        </w:rPr>
        <w:t>изменяется?</w:t>
      </w:r>
    </w:p>
    <w:p w:rsidR="002E3723" w:rsidRPr="00466FAD" w:rsidRDefault="002E3723" w:rsidP="00B95AE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sz w:val="28"/>
          <w:szCs w:val="28"/>
          <w:lang w:eastAsia="ru-RU"/>
        </w:rPr>
        <w:t xml:space="preserve">Как ведут себя по фазе активное 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емкостное </w:t>
      </w:r>
      <w:r w:rsidRPr="00466FAD">
        <w:rPr>
          <w:rFonts w:ascii="Times New Roman" w:hAnsi="Times New Roman" w:cs="Times New Roman"/>
          <w:sz w:val="28"/>
          <w:szCs w:val="28"/>
          <w:lang w:eastAsia="ru-RU"/>
        </w:rPr>
        <w:t>напряжения?</w:t>
      </w:r>
    </w:p>
    <w:p w:rsidR="002E3723" w:rsidRPr="00466FAD" w:rsidRDefault="002E3723" w:rsidP="00B95AE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sz w:val="28"/>
          <w:szCs w:val="28"/>
          <w:lang w:eastAsia="ru-RU"/>
        </w:rPr>
        <w:t xml:space="preserve">Какой формулой связаны активная,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емкостная </w:t>
      </w:r>
      <w:r w:rsidRPr="00466FAD">
        <w:rPr>
          <w:rFonts w:ascii="Times New Roman" w:hAnsi="Times New Roman" w:cs="Times New Roman"/>
          <w:sz w:val="28"/>
          <w:szCs w:val="28"/>
          <w:lang w:eastAsia="ru-RU"/>
        </w:rPr>
        <w:t>и полная мощности?</w:t>
      </w:r>
    </w:p>
    <w:p w:rsidR="002E3723" w:rsidRDefault="002E3723" w:rsidP="00B95AE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466FAD">
        <w:rPr>
          <w:rFonts w:ascii="Times New Roman" w:hAnsi="Times New Roman" w:cs="Times New Roman"/>
          <w:sz w:val="28"/>
          <w:szCs w:val="28"/>
          <w:lang w:eastAsia="ru-RU"/>
        </w:rPr>
        <w:t>Нарисуйте треугольник сопротивлений, запишите формулу связи этих сопротивлений.</w:t>
      </w:r>
    </w:p>
    <w:p w:rsidR="002E3723" w:rsidRDefault="002E3723" w:rsidP="00BE6F0D">
      <w:pPr>
        <w:pStyle w:val="ListParagraph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E3723" w:rsidRDefault="002E3723" w:rsidP="00BE6F0D">
      <w:pPr>
        <w:pStyle w:val="ListParagraph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E3723" w:rsidRDefault="002E3723" w:rsidP="00BE6F0D">
      <w:pPr>
        <w:pStyle w:val="ListParagraph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E3723" w:rsidRDefault="002E3723" w:rsidP="00BE6F0D">
      <w:pPr>
        <w:pStyle w:val="ListParagraph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E3723" w:rsidRDefault="002E3723" w:rsidP="00BE6F0D">
      <w:pPr>
        <w:pStyle w:val="ListParagraph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E3723" w:rsidRDefault="002E3723" w:rsidP="00BE6F0D">
      <w:pPr>
        <w:pStyle w:val="ListParagraph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E3723" w:rsidRDefault="002E3723" w:rsidP="00BE6F0D">
      <w:pPr>
        <w:pStyle w:val="ListParagraph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E3723" w:rsidRDefault="002E3723" w:rsidP="00BE6F0D">
      <w:pPr>
        <w:pStyle w:val="ListParagraph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E3723" w:rsidRDefault="002E3723" w:rsidP="00BE6F0D">
      <w:pPr>
        <w:pStyle w:val="ListParagraph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E3723" w:rsidRDefault="002E3723" w:rsidP="002B1373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707193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ЛАБОРАТОРНАЯ РАБОТА №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9</w:t>
      </w:r>
    </w:p>
    <w:p w:rsidR="002E3723" w:rsidRDefault="002E3723" w:rsidP="002E55D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E55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Исследование цепи переменного тока с последовательным соединением резистора, конденсатора и катушки индуктивности</w:t>
      </w:r>
    </w:p>
    <w:p w:rsidR="002E3723" w:rsidRDefault="002E3723" w:rsidP="002E55D0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Pr="002E55D0" w:rsidRDefault="002E3723" w:rsidP="002E55D0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E55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</w:p>
    <w:p w:rsidR="002E3723" w:rsidRDefault="002E3723" w:rsidP="002E55D0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E55D0">
        <w:rPr>
          <w:rFonts w:ascii="Times New Roman" w:hAnsi="Times New Roman" w:cs="Times New Roman"/>
          <w:sz w:val="28"/>
          <w:szCs w:val="28"/>
          <w:lang w:eastAsia="ru-RU"/>
        </w:rPr>
        <w:t>Опытным путём установить резонанс напряжений и проверить его основные свойства.</w:t>
      </w:r>
    </w:p>
    <w:p w:rsidR="002E3723" w:rsidRDefault="002E3723" w:rsidP="002E55D0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E55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 и приборы:</w:t>
      </w:r>
    </w:p>
    <w:p w:rsidR="002E3723" w:rsidRPr="002E55D0" w:rsidRDefault="002E3723" w:rsidP="002E55D0">
      <w:pPr>
        <w:spacing w:after="0"/>
        <w:rPr>
          <w:rFonts w:ascii="Times New Roman" w:hAnsi="Times New Roman" w:cs="Times New Roman"/>
          <w:sz w:val="28"/>
          <w:szCs w:val="28"/>
          <w:vertAlign w:val="subscript"/>
        </w:rPr>
      </w:pPr>
      <w:r w:rsidRPr="002E55D0">
        <w:rPr>
          <w:rFonts w:ascii="Times New Roman" w:hAnsi="Times New Roman" w:cs="Times New Roman"/>
          <w:sz w:val="28"/>
          <w:szCs w:val="28"/>
        </w:rPr>
        <w:t xml:space="preserve">-катушка индуктивности — </w:t>
      </w:r>
      <w:r w:rsidRPr="002E55D0">
        <w:rPr>
          <w:rFonts w:ascii="Times New Roman" w:hAnsi="Times New Roman" w:cs="Times New Roman"/>
          <w:sz w:val="28"/>
          <w:szCs w:val="28"/>
          <w:lang w:val="en-US"/>
        </w:rPr>
        <w:t>Z</w:t>
      </w:r>
      <w:r w:rsidRPr="002E55D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</w:p>
    <w:p w:rsidR="002E3723" w:rsidRDefault="002E3723" w:rsidP="002E5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55D0">
        <w:rPr>
          <w:rFonts w:ascii="Times New Roman" w:hAnsi="Times New Roman" w:cs="Times New Roman"/>
          <w:sz w:val="28"/>
          <w:szCs w:val="28"/>
        </w:rPr>
        <w:t xml:space="preserve">- магазин емкостей - С; </w:t>
      </w:r>
    </w:p>
    <w:p w:rsidR="002E3723" w:rsidRDefault="002E3723" w:rsidP="002E5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55D0">
        <w:rPr>
          <w:rFonts w:ascii="Times New Roman" w:hAnsi="Times New Roman" w:cs="Times New Roman"/>
          <w:sz w:val="28"/>
          <w:szCs w:val="28"/>
        </w:rPr>
        <w:t xml:space="preserve">- амперметр—А(0 — 1 А); </w:t>
      </w:r>
    </w:p>
    <w:p w:rsidR="002E3723" w:rsidRDefault="002E3723" w:rsidP="002E5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55D0">
        <w:rPr>
          <w:rFonts w:ascii="Times New Roman" w:hAnsi="Times New Roman" w:cs="Times New Roman"/>
          <w:sz w:val="28"/>
          <w:szCs w:val="28"/>
        </w:rPr>
        <w:t xml:space="preserve">- вольтметр - V (0 — 600 В); </w:t>
      </w:r>
    </w:p>
    <w:p w:rsidR="002E3723" w:rsidRDefault="002E3723" w:rsidP="002E5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55D0">
        <w:rPr>
          <w:rFonts w:ascii="Times New Roman" w:hAnsi="Times New Roman" w:cs="Times New Roman"/>
          <w:sz w:val="28"/>
          <w:szCs w:val="28"/>
        </w:rPr>
        <w:t xml:space="preserve">- ваттметр — </w:t>
      </w:r>
      <w:r w:rsidRPr="002E55D0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2E55D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E3723" w:rsidRPr="0012546D" w:rsidRDefault="002E3723" w:rsidP="002E55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E55D0">
        <w:rPr>
          <w:rFonts w:ascii="Times New Roman" w:hAnsi="Times New Roman" w:cs="Times New Roman"/>
          <w:sz w:val="28"/>
          <w:szCs w:val="28"/>
        </w:rPr>
        <w:t>- соединительные провода.</w:t>
      </w:r>
    </w:p>
    <w:p w:rsidR="002E3723" w:rsidRDefault="002E3723" w:rsidP="002E55D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E55D0">
        <w:rPr>
          <w:rFonts w:ascii="Times New Roman" w:hAnsi="Times New Roman" w:cs="Times New Roman"/>
          <w:b/>
          <w:bCs/>
          <w:sz w:val="28"/>
          <w:szCs w:val="28"/>
        </w:rPr>
        <w:t>Порядок выполнения работы:</w:t>
      </w:r>
    </w:p>
    <w:p w:rsidR="002E3723" w:rsidRDefault="002E3723" w:rsidP="00B95AE4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Собрать электрическую цепь по схеме:</w:t>
      </w:r>
    </w:p>
    <w:p w:rsidR="002E3723" w:rsidRDefault="002E3723" w:rsidP="002E55D0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32" o:spid="_x0000_i1060" type="#_x0000_t75" style="width:414.75pt;height:107.25pt;visibility:visible">
            <v:imagedata r:id="rId34" o:title=""/>
          </v:shape>
        </w:pict>
      </w:r>
    </w:p>
    <w:p w:rsidR="002E3723" w:rsidRPr="00126594" w:rsidRDefault="002E3723" w:rsidP="00B95AE4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26594">
        <w:rPr>
          <w:rFonts w:ascii="Times New Roman" w:hAnsi="Times New Roman" w:cs="Times New Roman"/>
          <w:sz w:val="28"/>
          <w:szCs w:val="28"/>
          <w:lang w:eastAsia="ru-RU"/>
        </w:rPr>
        <w:t>После проверки схемы преподавателем, включить заданное напряжение (не более 2</w:t>
      </w:r>
      <w:r>
        <w:rPr>
          <w:rFonts w:ascii="Times New Roman" w:hAnsi="Times New Roman" w:cs="Times New Roman"/>
          <w:sz w:val="28"/>
          <w:szCs w:val="28"/>
          <w:lang w:eastAsia="ru-RU"/>
        </w:rPr>
        <w:t>5В!). Изменяя емкость С, найти резонанс напряжений, при</w:t>
      </w:r>
      <w:r w:rsidRPr="00126594">
        <w:rPr>
          <w:rFonts w:ascii="Times New Roman" w:hAnsi="Times New Roman" w:cs="Times New Roman"/>
          <w:sz w:val="28"/>
          <w:szCs w:val="28"/>
          <w:lang w:eastAsia="ru-RU"/>
        </w:rPr>
        <w:t xml:space="preserve"> этом ток в цени достигает максимального значения. Данные замеры занесите в пункт 3 таблицы.</w:t>
      </w:r>
    </w:p>
    <w:p w:rsidR="002E3723" w:rsidRDefault="002E3723" w:rsidP="00B95AE4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6594">
        <w:rPr>
          <w:rFonts w:ascii="Times New Roman" w:hAnsi="Times New Roman" w:cs="Times New Roman"/>
          <w:sz w:val="28"/>
          <w:szCs w:val="28"/>
          <w:lang w:eastAsia="ru-RU"/>
        </w:rPr>
        <w:t>Снять по два показания при емкости меньше рез</w:t>
      </w:r>
      <w:r>
        <w:rPr>
          <w:rFonts w:ascii="Times New Roman" w:hAnsi="Times New Roman" w:cs="Times New Roman"/>
          <w:sz w:val="28"/>
          <w:szCs w:val="28"/>
          <w:lang w:eastAsia="ru-RU"/>
        </w:rPr>
        <w:t>онансной и при емкости больше р</w:t>
      </w:r>
      <w:r w:rsidRPr="00126594">
        <w:rPr>
          <w:rFonts w:ascii="Times New Roman" w:hAnsi="Times New Roman" w:cs="Times New Roman"/>
          <w:sz w:val="28"/>
          <w:szCs w:val="28"/>
          <w:lang w:eastAsia="ru-RU"/>
        </w:rPr>
        <w:t>езонансной.</w:t>
      </w:r>
    </w:p>
    <w:p w:rsidR="002E3723" w:rsidRDefault="002E3723" w:rsidP="00126594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33" o:spid="_x0000_i1061" type="#_x0000_t75" style="width:424.5pt;height:109.5pt;visibility:visible">
            <v:imagedata r:id="rId35" o:title=""/>
          </v:shape>
        </w:pict>
      </w:r>
    </w:p>
    <w:p w:rsidR="002E3723" w:rsidRPr="00126594" w:rsidRDefault="002E3723" w:rsidP="00B95AE4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26594">
        <w:rPr>
          <w:rFonts w:ascii="Times New Roman" w:hAnsi="Times New Roman" w:cs="Times New Roman"/>
          <w:sz w:val="28"/>
          <w:szCs w:val="28"/>
          <w:lang w:eastAsia="ru-RU"/>
        </w:rPr>
        <w:t>Произвести необходимые вычисления.</w:t>
      </w:r>
    </w:p>
    <w:p w:rsidR="002E3723" w:rsidRPr="00126594" w:rsidRDefault="002E3723" w:rsidP="00B95AE4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Построить график зависимости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sz w:val="28"/>
          <w:szCs w:val="28"/>
          <w:lang w:eastAsia="ru-RU"/>
        </w:rPr>
        <w:t>=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f</w:t>
      </w:r>
      <w:r w:rsidRPr="00126594">
        <w:rPr>
          <w:rFonts w:ascii="Times New Roman" w:hAnsi="Times New Roman" w:cs="Times New Roman"/>
          <w:sz w:val="28"/>
          <w:szCs w:val="28"/>
          <w:lang w:eastAsia="ru-RU"/>
        </w:rPr>
        <w:t>(с).</w:t>
      </w:r>
    </w:p>
    <w:p w:rsidR="002E3723" w:rsidRDefault="002E3723" w:rsidP="00B95AE4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26594">
        <w:rPr>
          <w:rFonts w:ascii="Times New Roman" w:hAnsi="Times New Roman" w:cs="Times New Roman"/>
          <w:sz w:val="28"/>
          <w:szCs w:val="28"/>
          <w:lang w:eastAsia="ru-RU"/>
        </w:rPr>
        <w:t>Построить векторные диаграммы по заданию преподавателя.</w:t>
      </w:r>
    </w:p>
    <w:p w:rsidR="002E3723" w:rsidRDefault="002E3723" w:rsidP="00B95AE4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Сделать выводы по работе</w:t>
      </w:r>
    </w:p>
    <w:p w:rsidR="002E3723" w:rsidRPr="00126594" w:rsidRDefault="002E3723" w:rsidP="00126594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126594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Последовательное соединение активного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,</w:t>
      </w:r>
      <w:r w:rsidRPr="00126594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индуктивного и емкостного</w:t>
      </w:r>
    </w:p>
    <w:p w:rsidR="002E3723" w:rsidRPr="00126594" w:rsidRDefault="002E3723" w:rsidP="00126594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126594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сопротивлений. Резонанс напряжений</w:t>
      </w:r>
    </w:p>
    <w:p w:rsidR="002E3723" w:rsidRDefault="002E3723" w:rsidP="00126594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Pr="00126594" w:rsidRDefault="002E3723" w:rsidP="00B95AE4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126594">
        <w:rPr>
          <w:rFonts w:ascii="Times New Roman" w:hAnsi="Times New Roman" w:cs="Times New Roman"/>
          <w:sz w:val="28"/>
          <w:szCs w:val="28"/>
          <w:lang w:eastAsia="ru-RU"/>
        </w:rPr>
        <w:t>По снятым показаниям приборов, рассчитываем электрические величины, которые указаны в таблице по следующим формулам:</w:t>
      </w:r>
    </w:p>
    <w:p w:rsidR="002E3723" w:rsidRDefault="002E3723" w:rsidP="00126594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34" o:spid="_x0000_i1062" type="#_x0000_t75" style="width:465pt;height:61.5pt;visibility:visible">
            <v:imagedata r:id="rId36" o:title=""/>
          </v:shape>
        </w:pict>
      </w:r>
    </w:p>
    <w:p w:rsidR="002E3723" w:rsidRPr="00126594" w:rsidRDefault="002E3723" w:rsidP="00B95AE4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26594">
        <w:rPr>
          <w:rFonts w:ascii="Times New Roman" w:hAnsi="Times New Roman" w:cs="Times New Roman"/>
          <w:sz w:val="28"/>
          <w:szCs w:val="28"/>
          <w:lang w:eastAsia="ru-RU"/>
        </w:rPr>
        <w:t>Построение векторной диаграммы начинается с выбора направления вектора тока (обычно по оси ОХ). Векторная диаграмма тока и напряжений должна быть построена в масштабе по напряжению (например 10В=1см), с учетом того, что активное напряжение совпадает по фазе с током, а емкостное - отстает от тока на угол 90°. Угол опережения откладывается от вектора тока против часовой стрелки, а угол отставания откладывается от вектора тока по часовой стрелке. Таким образом строим векторные диаграммы согласно расчетным значениям для первого, третьего и последнего опытов (3 штуки).</w:t>
      </w:r>
    </w:p>
    <w:p w:rsidR="002E3723" w:rsidRPr="00126594" w:rsidRDefault="002E3723" w:rsidP="00B95AE4">
      <w:pPr>
        <w:pStyle w:val="ListParagraph"/>
        <w:numPr>
          <w:ilvl w:val="0"/>
          <w:numId w:val="25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26594">
        <w:rPr>
          <w:rFonts w:ascii="Times New Roman" w:hAnsi="Times New Roman" w:cs="Times New Roman"/>
          <w:sz w:val="28"/>
          <w:szCs w:val="28"/>
          <w:lang w:eastAsia="ru-RU"/>
        </w:rPr>
        <w:t>В выводе должно быть подробно объяснено, как ведет себя ток, увеличивается (уменьшается) в зависимости от увеличения емкости. А также должно быть определено, в каком опыте произошел резонанс напряжений, и какие свойства резонанса проверены в результате проведения лабораторной работы.</w:t>
      </w:r>
    </w:p>
    <w:p w:rsidR="002E3723" w:rsidRDefault="002E3723" w:rsidP="00126594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3" w:name="bookmark1"/>
    </w:p>
    <w:p w:rsidR="002E3723" w:rsidRDefault="002E3723" w:rsidP="00126594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265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Вопросы для самопроверки и закрепления</w:t>
      </w:r>
      <w:bookmarkEnd w:id="3"/>
    </w:p>
    <w:p w:rsidR="002E3723" w:rsidRPr="00126594" w:rsidRDefault="002E3723" w:rsidP="00126594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Pr="00126594" w:rsidRDefault="002E3723" w:rsidP="00B95AE4">
      <w:pPr>
        <w:pStyle w:val="Heading1"/>
        <w:numPr>
          <w:ilvl w:val="0"/>
          <w:numId w:val="28"/>
        </w:numPr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126594">
        <w:rPr>
          <w:rFonts w:ascii="Times New Roman" w:hAnsi="Times New Roman" w:cs="Times New Roman"/>
          <w:b w:val="0"/>
          <w:bCs w:val="0"/>
          <w:color w:val="auto"/>
        </w:rPr>
        <w:t>Запишите закон Ома для данной цепи.</w:t>
      </w:r>
    </w:p>
    <w:p w:rsidR="002E3723" w:rsidRPr="00126594" w:rsidRDefault="002E3723" w:rsidP="00B95AE4">
      <w:pPr>
        <w:pStyle w:val="Heading1"/>
        <w:numPr>
          <w:ilvl w:val="0"/>
          <w:numId w:val="28"/>
        </w:numPr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126594">
        <w:rPr>
          <w:rFonts w:ascii="Times New Roman" w:hAnsi="Times New Roman" w:cs="Times New Roman"/>
          <w:b w:val="0"/>
          <w:bCs w:val="0"/>
          <w:color w:val="auto"/>
        </w:rPr>
        <w:t>В чем заключается условие резонанса напряжений?</w:t>
      </w:r>
    </w:p>
    <w:p w:rsidR="002E3723" w:rsidRPr="00126594" w:rsidRDefault="002E3723" w:rsidP="00B95AE4">
      <w:pPr>
        <w:pStyle w:val="Heading1"/>
        <w:numPr>
          <w:ilvl w:val="0"/>
          <w:numId w:val="28"/>
        </w:numPr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126594">
        <w:rPr>
          <w:rFonts w:ascii="Times New Roman" w:hAnsi="Times New Roman" w:cs="Times New Roman"/>
          <w:b w:val="0"/>
          <w:bCs w:val="0"/>
          <w:color w:val="auto"/>
        </w:rPr>
        <w:t>Какое значение принимает ток при резонансе напряжений.</w:t>
      </w:r>
    </w:p>
    <w:p w:rsidR="002E3723" w:rsidRPr="00126594" w:rsidRDefault="002E3723" w:rsidP="00B95AE4">
      <w:pPr>
        <w:pStyle w:val="Heading1"/>
        <w:numPr>
          <w:ilvl w:val="0"/>
          <w:numId w:val="28"/>
        </w:numPr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126594">
        <w:rPr>
          <w:rFonts w:ascii="Times New Roman" w:hAnsi="Times New Roman" w:cs="Times New Roman"/>
          <w:b w:val="0"/>
          <w:bCs w:val="0"/>
          <w:color w:val="auto"/>
        </w:rPr>
        <w:t>Перечислите свойства резонанса напряжений.</w:t>
      </w:r>
    </w:p>
    <w:p w:rsidR="002E3723" w:rsidRDefault="002E3723" w:rsidP="00B95AE4">
      <w:pPr>
        <w:pStyle w:val="Heading1"/>
        <w:numPr>
          <w:ilvl w:val="0"/>
          <w:numId w:val="28"/>
        </w:numPr>
        <w:spacing w:before="0"/>
        <w:rPr>
          <w:rFonts w:ascii="Times New Roman" w:hAnsi="Times New Roman" w:cs="Times New Roman"/>
          <w:b w:val="0"/>
          <w:bCs w:val="0"/>
          <w:color w:val="auto"/>
        </w:rPr>
      </w:pPr>
      <w:r w:rsidRPr="00126594">
        <w:rPr>
          <w:rFonts w:ascii="Times New Roman" w:hAnsi="Times New Roman" w:cs="Times New Roman"/>
          <w:b w:val="0"/>
          <w:bCs w:val="0"/>
          <w:color w:val="auto"/>
        </w:rPr>
        <w:t>Как ведут себя напряжение и ток по фазе при резонансе напряжений?</w:t>
      </w:r>
    </w:p>
    <w:p w:rsidR="002E3723" w:rsidRDefault="002E3723" w:rsidP="0012546D"/>
    <w:p w:rsidR="002E3723" w:rsidRDefault="002E3723" w:rsidP="0012546D"/>
    <w:p w:rsidR="002E3723" w:rsidRDefault="002E3723" w:rsidP="0012546D"/>
    <w:p w:rsidR="002E3723" w:rsidRDefault="002E3723" w:rsidP="0012546D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2E3723" w:rsidRDefault="002E3723" w:rsidP="0012546D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707193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ЛАБОРАТОРНАЯ РАБОТА №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10</w:t>
      </w:r>
    </w:p>
    <w:p w:rsidR="002E3723" w:rsidRDefault="002E3723" w:rsidP="0012546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2546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Исследование цепи переменного тока с параллельным соединением резистора и конденсатора</w:t>
      </w:r>
    </w:p>
    <w:p w:rsidR="002E3723" w:rsidRPr="004A7009" w:rsidRDefault="002E3723" w:rsidP="004A7009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A70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</w:p>
    <w:p w:rsidR="002E3723" w:rsidRDefault="002E3723" w:rsidP="004A700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4A7009">
        <w:rPr>
          <w:rFonts w:ascii="Times New Roman" w:hAnsi="Times New Roman" w:cs="Times New Roman"/>
          <w:sz w:val="28"/>
          <w:szCs w:val="28"/>
          <w:lang w:eastAsia="ru-RU"/>
        </w:rPr>
        <w:t>Опытным путём проверить основные свойства цепи переменного тока с параллельным соединением активного сопротивления и емкости.</w:t>
      </w:r>
    </w:p>
    <w:p w:rsidR="002E3723" w:rsidRPr="004A7009" w:rsidRDefault="002E3723" w:rsidP="004A7009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A700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 и приборы:</w:t>
      </w:r>
    </w:p>
    <w:p w:rsidR="002E3723" w:rsidRDefault="002E3723" w:rsidP="004A70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A7009">
        <w:rPr>
          <w:rFonts w:ascii="Times New Roman" w:hAnsi="Times New Roman" w:cs="Times New Roman"/>
          <w:sz w:val="28"/>
          <w:szCs w:val="28"/>
        </w:rPr>
        <w:t xml:space="preserve">сопротивление - </w:t>
      </w:r>
      <w:r w:rsidRPr="004A7009">
        <w:rPr>
          <w:rFonts w:ascii="Times New Roman" w:hAnsi="Times New Roman" w:cs="Times New Roman"/>
          <w:sz w:val="28"/>
          <w:szCs w:val="28"/>
          <w:lang w:val="en-US"/>
        </w:rPr>
        <w:t>Rs</w:t>
      </w:r>
      <w:r w:rsidRPr="004A700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E3723" w:rsidRDefault="002E3723" w:rsidP="004A70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A7009">
        <w:rPr>
          <w:rFonts w:ascii="Times New Roman" w:hAnsi="Times New Roman" w:cs="Times New Roman"/>
          <w:sz w:val="28"/>
          <w:szCs w:val="28"/>
        </w:rPr>
        <w:t>магазин емкостей - С;</w:t>
      </w:r>
    </w:p>
    <w:p w:rsidR="002E3723" w:rsidRDefault="002E3723" w:rsidP="00CB26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7009">
        <w:rPr>
          <w:rFonts w:ascii="Times New Roman" w:hAnsi="Times New Roman" w:cs="Times New Roman"/>
          <w:sz w:val="28"/>
          <w:szCs w:val="28"/>
        </w:rPr>
        <w:t xml:space="preserve">три амперметра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(0-1 А)</w:t>
      </w:r>
    </w:p>
    <w:p w:rsidR="002E3723" w:rsidRPr="00CB26E3" w:rsidRDefault="002E3723" w:rsidP="00CB26E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вольтметр –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B26E3">
        <w:rPr>
          <w:rFonts w:ascii="Times New Roman" w:hAnsi="Times New Roman" w:cs="Times New Roman"/>
          <w:sz w:val="28"/>
          <w:szCs w:val="28"/>
        </w:rPr>
        <w:t xml:space="preserve"> (0-600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CB26E3">
        <w:rPr>
          <w:rFonts w:ascii="Times New Roman" w:hAnsi="Times New Roman" w:cs="Times New Roman"/>
          <w:sz w:val="28"/>
          <w:szCs w:val="28"/>
        </w:rPr>
        <w:t>)</w:t>
      </w:r>
    </w:p>
    <w:p w:rsidR="002E3723" w:rsidRPr="008C641E" w:rsidRDefault="002E3723" w:rsidP="00CB26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26E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ваттметр</w:t>
      </w:r>
      <w:r w:rsidRPr="00CB26E3">
        <w:rPr>
          <w:rFonts w:ascii="Times New Roman" w:hAnsi="Times New Roman" w:cs="Times New Roman"/>
          <w:sz w:val="28"/>
          <w:szCs w:val="28"/>
        </w:rPr>
        <w:t xml:space="preserve"> -</w:t>
      </w:r>
      <w:r w:rsidRPr="004A7009">
        <w:rPr>
          <w:rFonts w:ascii="Times New Roman" w:hAnsi="Times New Roman" w:cs="Times New Roman"/>
          <w:sz w:val="28"/>
          <w:szCs w:val="28"/>
          <w:lang w:val="en-US"/>
        </w:rPr>
        <w:t>W</w:t>
      </w:r>
      <w:r w:rsidRPr="004A7009">
        <w:rPr>
          <w:rFonts w:ascii="Times New Roman" w:hAnsi="Times New Roman" w:cs="Times New Roman"/>
          <w:sz w:val="28"/>
          <w:szCs w:val="28"/>
        </w:rPr>
        <w:t>;</w:t>
      </w:r>
    </w:p>
    <w:p w:rsidR="002E3723" w:rsidRDefault="002E3723" w:rsidP="00CB26E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26E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соединительные провода.</w:t>
      </w:r>
    </w:p>
    <w:p w:rsidR="002E3723" w:rsidRPr="00CB26E3" w:rsidRDefault="002E3723" w:rsidP="00CB26E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B26E3">
        <w:rPr>
          <w:rFonts w:ascii="Times New Roman" w:hAnsi="Times New Roman" w:cs="Times New Roman"/>
          <w:b/>
          <w:bCs/>
          <w:sz w:val="28"/>
          <w:szCs w:val="28"/>
        </w:rPr>
        <w:t>Порядок проведения работы:</w:t>
      </w:r>
    </w:p>
    <w:p w:rsidR="002E3723" w:rsidRPr="00CB26E3" w:rsidRDefault="002E3723" w:rsidP="00B95AE4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B26E3">
        <w:rPr>
          <w:rFonts w:ascii="Times New Roman" w:hAnsi="Times New Roman" w:cs="Times New Roman"/>
          <w:sz w:val="28"/>
          <w:szCs w:val="28"/>
        </w:rPr>
        <w:t>Собрать электрическую цепь по схеме:</w:t>
      </w:r>
    </w:p>
    <w:p w:rsidR="002E3723" w:rsidRDefault="002E3723" w:rsidP="00CB26E3">
      <w:pPr>
        <w:pStyle w:val="ListParagraph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 id="Рисунок 35" o:spid="_x0000_i1063" type="#_x0000_t75" style="width:404.25pt;height:117pt;visibility:visible">
            <v:imagedata r:id="rId37" o:title=""/>
          </v:shape>
        </w:pict>
      </w:r>
    </w:p>
    <w:p w:rsidR="002E3723" w:rsidRPr="00CB26E3" w:rsidRDefault="002E3723" w:rsidP="00B95AE4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CB26E3">
        <w:rPr>
          <w:rFonts w:ascii="Times New Roman" w:hAnsi="Times New Roman" w:cs="Times New Roman"/>
          <w:sz w:val="28"/>
          <w:szCs w:val="28"/>
          <w:lang w:eastAsia="ru-RU"/>
        </w:rPr>
        <w:t>После проверки схемы преподавателем включить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рубильник, установить емкость С</w:t>
      </w:r>
      <w:r w:rsidRPr="00CB26E3">
        <w:rPr>
          <w:rFonts w:ascii="Times New Roman" w:hAnsi="Times New Roman" w:cs="Times New Roman"/>
          <w:sz w:val="28"/>
          <w:szCs w:val="28"/>
          <w:lang w:eastAsia="ru-RU"/>
        </w:rPr>
        <w:t xml:space="preserve">=0и снять показания приборов. </w:t>
      </w:r>
    </w:p>
    <w:p w:rsidR="002E3723" w:rsidRPr="00CB26E3" w:rsidRDefault="002E3723" w:rsidP="00B95AE4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CB26E3">
        <w:rPr>
          <w:rFonts w:ascii="Times New Roman" w:hAnsi="Times New Roman" w:cs="Times New Roman"/>
          <w:sz w:val="28"/>
          <w:szCs w:val="28"/>
          <w:lang w:eastAsia="ru-RU"/>
        </w:rPr>
        <w:t>Последовательно увеличивая емкость, сделать пять опытов. Для каждого значения емкости снять показания приборов и занести их в таблицу.</w:t>
      </w:r>
    </w:p>
    <w:p w:rsidR="002E3723" w:rsidRPr="00CB26E3" w:rsidRDefault="002E3723" w:rsidP="00B95AE4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B26E3">
        <w:rPr>
          <w:rFonts w:ascii="Times New Roman" w:hAnsi="Times New Roman" w:cs="Times New Roman"/>
          <w:sz w:val="28"/>
          <w:szCs w:val="28"/>
          <w:lang w:eastAsia="ru-RU"/>
        </w:rPr>
        <w:t>Произвести необходимые вычисления.</w:t>
      </w:r>
    </w:p>
    <w:p w:rsidR="002E3723" w:rsidRDefault="002E3723" w:rsidP="00CB26E3">
      <w:pPr>
        <w:pStyle w:val="ListParagraph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 id="Рисунок 36" o:spid="_x0000_i1064" type="#_x0000_t75" style="width:421.5pt;height:120.75pt;visibility:visible">
            <v:imagedata r:id="rId38" o:title=""/>
          </v:shape>
        </w:pict>
      </w:r>
    </w:p>
    <w:p w:rsidR="002E3723" w:rsidRPr="00CB26E3" w:rsidRDefault="002E3723" w:rsidP="00B95AE4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CB26E3">
        <w:rPr>
          <w:rFonts w:ascii="Times New Roman" w:hAnsi="Times New Roman" w:cs="Times New Roman"/>
          <w:sz w:val="28"/>
          <w:szCs w:val="28"/>
          <w:lang w:eastAsia="ru-RU"/>
        </w:rPr>
        <w:t>Построить векторные диаграммы.</w:t>
      </w:r>
    </w:p>
    <w:p w:rsidR="002E3723" w:rsidRPr="00E30294" w:rsidRDefault="002E3723" w:rsidP="00B95AE4">
      <w:pPr>
        <w:pStyle w:val="ListParagraph"/>
        <w:numPr>
          <w:ilvl w:val="0"/>
          <w:numId w:val="29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B26E3">
        <w:rPr>
          <w:rFonts w:ascii="Times New Roman" w:hAnsi="Times New Roman" w:cs="Times New Roman"/>
          <w:sz w:val="28"/>
          <w:szCs w:val="28"/>
          <w:lang w:eastAsia="ru-RU"/>
        </w:rPr>
        <w:t>Сделать выводы по работе.</w:t>
      </w:r>
    </w:p>
    <w:p w:rsidR="002E3723" w:rsidRDefault="002E3723" w:rsidP="00E30294">
      <w:pPr>
        <w:pStyle w:val="ListParagraph"/>
        <w:spacing w:after="0"/>
        <w:rPr>
          <w:rFonts w:ascii="Times New Roman" w:hAnsi="Times New Roman" w:cs="Times New Roman"/>
          <w:b/>
          <w:bCs/>
          <w:i/>
          <w:iCs/>
          <w:spacing w:val="-10"/>
          <w:sz w:val="28"/>
          <w:szCs w:val="28"/>
        </w:rPr>
      </w:pPr>
    </w:p>
    <w:p w:rsidR="002E3723" w:rsidRDefault="002E3723" w:rsidP="00E30294">
      <w:pPr>
        <w:pStyle w:val="ListParagraph"/>
        <w:spacing w:after="0"/>
        <w:rPr>
          <w:rFonts w:ascii="Times New Roman" w:hAnsi="Times New Roman" w:cs="Times New Roman"/>
          <w:b/>
          <w:bCs/>
          <w:i/>
          <w:iCs/>
          <w:spacing w:val="-10"/>
          <w:sz w:val="28"/>
          <w:szCs w:val="28"/>
        </w:rPr>
      </w:pPr>
      <w:r w:rsidRPr="00E30294">
        <w:rPr>
          <w:rFonts w:ascii="Times New Roman" w:hAnsi="Times New Roman" w:cs="Times New Roman"/>
          <w:b/>
          <w:bCs/>
          <w:i/>
          <w:iCs/>
          <w:spacing w:val="-10"/>
          <w:sz w:val="28"/>
          <w:szCs w:val="28"/>
        </w:rPr>
        <w:t>Параллельное соединение активного и емкостного сопротивлений</w:t>
      </w:r>
    </w:p>
    <w:p w:rsidR="002E3723" w:rsidRDefault="002E3723" w:rsidP="00E30294">
      <w:pPr>
        <w:pStyle w:val="ListParagraph"/>
        <w:spacing w:after="0"/>
        <w:rPr>
          <w:rFonts w:ascii="Times New Roman" w:hAnsi="Times New Roman" w:cs="Times New Roman"/>
          <w:b/>
          <w:bCs/>
          <w:i/>
          <w:iCs/>
          <w:spacing w:val="-10"/>
          <w:sz w:val="28"/>
          <w:szCs w:val="28"/>
        </w:rPr>
      </w:pPr>
    </w:p>
    <w:p w:rsidR="002E3723" w:rsidRPr="00E30294" w:rsidRDefault="002E3723" w:rsidP="00B95AE4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30294">
        <w:rPr>
          <w:rFonts w:ascii="Times New Roman" w:hAnsi="Times New Roman" w:cs="Times New Roman"/>
          <w:spacing w:val="-10"/>
          <w:sz w:val="28"/>
          <w:szCs w:val="28"/>
        </w:rPr>
        <w:t>По снятым показаниям приборов, рассчитываем электрические величины, которые указаны в таблице по следующим формулам:</w:t>
      </w:r>
    </w:p>
    <w:p w:rsidR="002E3723" w:rsidRDefault="002E3723" w:rsidP="00E30294">
      <w:pPr>
        <w:pStyle w:val="ListParagraph"/>
        <w:spacing w:after="0"/>
        <w:ind w:left="108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noProof/>
          <w:lang w:eastAsia="ru-RU"/>
        </w:rPr>
        <w:pict>
          <v:shape id="Рисунок 37" o:spid="_x0000_i1065" type="#_x0000_t75" style="width:414.75pt;height:69.75pt;visibility:visible">
            <v:imagedata r:id="rId39" o:title=""/>
          </v:shape>
        </w:pict>
      </w:r>
    </w:p>
    <w:p w:rsidR="002E3723" w:rsidRPr="00E30294" w:rsidRDefault="002E3723" w:rsidP="00B95AE4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30294">
        <w:rPr>
          <w:rFonts w:ascii="Times New Roman" w:hAnsi="Times New Roman" w:cs="Times New Roman"/>
          <w:spacing w:val="-10"/>
          <w:sz w:val="28"/>
          <w:szCs w:val="28"/>
        </w:rPr>
        <w:t>Так как напряжение в параллельной цепи на всех участках цепи одинаково, построение векторной диаграммы начинается с выбора направления вектора напряжения (обычно по оси ОХ). Векторная диаграмма напряжения и токов должна быть построена в масштабе по току (например 0,1А=1см), с учетом того, что активный ток совпадает по фазе с напряжением, а емкостный - опережает напряжение на угол 90°. Уголопережения откладывается от вектора напряжения против часовой стрелки.</w:t>
      </w:r>
      <w:r w:rsidRPr="00E30294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>Таким образом строим векторные диаграммы согласно расчетным значениям для первого и последнего опытов (2 штуки).</w:t>
      </w:r>
    </w:p>
    <w:p w:rsidR="002E3723" w:rsidRPr="00E30294" w:rsidRDefault="002E3723" w:rsidP="00B95AE4">
      <w:pPr>
        <w:pStyle w:val="ListParagraph"/>
        <w:numPr>
          <w:ilvl w:val="0"/>
          <w:numId w:val="30"/>
        </w:num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30294">
        <w:rPr>
          <w:rFonts w:ascii="Times New Roman" w:hAnsi="Times New Roman" w:cs="Times New Roman"/>
          <w:color w:val="000000"/>
          <w:spacing w:val="-10"/>
          <w:sz w:val="28"/>
          <w:szCs w:val="28"/>
          <w:lang w:eastAsia="ru-RU"/>
        </w:rPr>
        <w:t>В выводе должно быть подробно объяснено, как ведут себя все токи (увеличиваются, уменьшаются, или не изменяются) в зависимости от увеличения емкости, каким токам равны активная и реактивная составляющие общего тока.</w:t>
      </w:r>
    </w:p>
    <w:p w:rsidR="002E3723" w:rsidRDefault="002E3723" w:rsidP="00E30294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E30294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Pr="00E30294" w:rsidRDefault="002E3723" w:rsidP="00E30294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3029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Вопросы для самопроверки и закрепления</w:t>
      </w:r>
    </w:p>
    <w:p w:rsidR="002E3723" w:rsidRPr="00E30294" w:rsidRDefault="002E3723" w:rsidP="00B95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30294">
        <w:rPr>
          <w:rFonts w:ascii="Times New Roman" w:hAnsi="Times New Roman" w:cs="Times New Roman"/>
          <w:sz w:val="28"/>
          <w:szCs w:val="28"/>
          <w:lang w:eastAsia="ru-RU"/>
        </w:rPr>
        <w:t xml:space="preserve">Какой составляющей общего тока является ток </w:t>
      </w:r>
      <w:r w:rsidRPr="00E30294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E30294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E30294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E3723" w:rsidRPr="00E30294" w:rsidRDefault="002E3723" w:rsidP="00B95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30294">
        <w:rPr>
          <w:rFonts w:ascii="Times New Roman" w:hAnsi="Times New Roman" w:cs="Times New Roman"/>
          <w:sz w:val="28"/>
          <w:szCs w:val="28"/>
          <w:lang w:eastAsia="ru-RU"/>
        </w:rPr>
        <w:t xml:space="preserve">Какой составляющей общего тока является ток </w:t>
      </w:r>
      <w:r w:rsidRPr="00E30294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E30294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 xml:space="preserve">2 </w:t>
      </w:r>
      <w:r w:rsidRPr="00E30294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E3723" w:rsidRPr="00E30294" w:rsidRDefault="002E3723" w:rsidP="00B95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30294">
        <w:rPr>
          <w:rFonts w:ascii="Times New Roman" w:hAnsi="Times New Roman" w:cs="Times New Roman"/>
          <w:sz w:val="28"/>
          <w:szCs w:val="28"/>
          <w:lang w:eastAsia="ru-RU"/>
        </w:rPr>
        <w:t>Почему изменяется общий ток с изменением емкости?</w:t>
      </w:r>
    </w:p>
    <w:p w:rsidR="002E3723" w:rsidRPr="00141A61" w:rsidRDefault="002E3723" w:rsidP="00B95AE4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i/>
          <w:iCs/>
          <w:sz w:val="28"/>
          <w:szCs w:val="28"/>
        </w:rPr>
      </w:pPr>
      <w:r w:rsidRPr="00E30294">
        <w:rPr>
          <w:rFonts w:ascii="Times New Roman" w:hAnsi="Times New Roman" w:cs="Times New Roman"/>
          <w:sz w:val="28"/>
          <w:szCs w:val="28"/>
          <w:lang w:eastAsia="ru-RU"/>
        </w:rPr>
        <w:t>Как ведет себя ток</w:t>
      </w:r>
      <w:r w:rsidRPr="00E30294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E30294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>, почему</w:t>
      </w:r>
      <w:r w:rsidRPr="00E30294">
        <w:rPr>
          <w:rFonts w:ascii="Times New Roman" w:hAnsi="Times New Roman" w:cs="Times New Roman"/>
          <w:spacing w:val="-60"/>
          <w:sz w:val="28"/>
          <w:szCs w:val="28"/>
          <w:lang w:eastAsia="ru-RU"/>
        </w:rPr>
        <w:t>?</w:t>
      </w:r>
    </w:p>
    <w:p w:rsidR="002E3723" w:rsidRDefault="002E3723" w:rsidP="00141A61">
      <w:pPr>
        <w:pStyle w:val="ListParagraph"/>
        <w:rPr>
          <w:rFonts w:ascii="Times New Roman" w:hAnsi="Times New Roman" w:cs="Times New Roman"/>
          <w:spacing w:val="-60"/>
          <w:sz w:val="28"/>
          <w:szCs w:val="28"/>
          <w:lang w:eastAsia="ru-RU"/>
        </w:rPr>
      </w:pPr>
    </w:p>
    <w:p w:rsidR="002E3723" w:rsidRDefault="002E3723" w:rsidP="00141A61">
      <w:pPr>
        <w:pStyle w:val="ListParagraph"/>
        <w:rPr>
          <w:rFonts w:ascii="Times New Roman" w:hAnsi="Times New Roman" w:cs="Times New Roman"/>
          <w:spacing w:val="-60"/>
          <w:sz w:val="28"/>
          <w:szCs w:val="28"/>
          <w:lang w:eastAsia="ru-RU"/>
        </w:rPr>
      </w:pPr>
    </w:p>
    <w:p w:rsidR="002E3723" w:rsidRDefault="002E3723" w:rsidP="00141A61">
      <w:pPr>
        <w:pStyle w:val="ListParagraph"/>
        <w:rPr>
          <w:rFonts w:ascii="Times New Roman" w:hAnsi="Times New Roman" w:cs="Times New Roman"/>
          <w:spacing w:val="-60"/>
          <w:sz w:val="28"/>
          <w:szCs w:val="28"/>
          <w:lang w:eastAsia="ru-RU"/>
        </w:rPr>
      </w:pPr>
    </w:p>
    <w:p w:rsidR="002E3723" w:rsidRDefault="002E3723" w:rsidP="00141A61">
      <w:pPr>
        <w:pStyle w:val="ListParagraph"/>
        <w:rPr>
          <w:rFonts w:ascii="Times New Roman" w:hAnsi="Times New Roman" w:cs="Times New Roman"/>
          <w:spacing w:val="-60"/>
          <w:sz w:val="28"/>
          <w:szCs w:val="28"/>
          <w:lang w:eastAsia="ru-RU"/>
        </w:rPr>
      </w:pPr>
    </w:p>
    <w:p w:rsidR="002E3723" w:rsidRDefault="002E3723" w:rsidP="00141A61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707193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ЛАБОРАТОРНАЯ РАБОТА №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11</w:t>
      </w:r>
    </w:p>
    <w:p w:rsidR="002E3723" w:rsidRDefault="002E3723" w:rsidP="00141A61">
      <w:pPr>
        <w:pStyle w:val="ListParagraph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41A6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Исследование цепи переменного тока с параллельным соединением резистора, конденсатора и катушки индуктивности. Резонанс токов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2E3723" w:rsidRPr="007B0970" w:rsidRDefault="002E3723" w:rsidP="00141A61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B09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</w:p>
    <w:p w:rsidR="002E3723" w:rsidRPr="00141A61" w:rsidRDefault="002E3723" w:rsidP="00141A6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41A61">
        <w:rPr>
          <w:rFonts w:ascii="Times New Roman" w:hAnsi="Times New Roman" w:cs="Times New Roman"/>
          <w:sz w:val="28"/>
          <w:szCs w:val="28"/>
          <w:lang w:eastAsia="ru-RU"/>
        </w:rPr>
        <w:t>Опытным путём проверить основные соотношения цепи переменного тока при параллельном соединении индуктивного и емкостного сопротивлений.</w:t>
      </w:r>
    </w:p>
    <w:p w:rsidR="002E3723" w:rsidRPr="007B0970" w:rsidRDefault="002E3723" w:rsidP="00141A61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B09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Приборы и оборудование:</w:t>
      </w:r>
    </w:p>
    <w:p w:rsidR="002E3723" w:rsidRDefault="002E3723" w:rsidP="00141A6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141A61">
        <w:rPr>
          <w:rFonts w:ascii="Times New Roman" w:hAnsi="Times New Roman" w:cs="Times New Roman"/>
          <w:sz w:val="28"/>
          <w:szCs w:val="28"/>
          <w:lang w:eastAsia="ru-RU"/>
        </w:rPr>
        <w:t xml:space="preserve">катушка индуктивности - Zk; </w:t>
      </w:r>
    </w:p>
    <w:p w:rsidR="002E3723" w:rsidRDefault="002E3723" w:rsidP="00141A6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магазин емкостей - С; </w:t>
      </w:r>
    </w:p>
    <w:p w:rsidR="002E3723" w:rsidRDefault="002E3723" w:rsidP="00141A6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три амперметра – А</w:t>
      </w:r>
      <w:r w:rsidRPr="007B097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r w:rsidRPr="007B097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>, А</w:t>
      </w:r>
      <w:r w:rsidRPr="007B0970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3</w:t>
      </w:r>
      <w:r w:rsidRPr="00141A61">
        <w:rPr>
          <w:rFonts w:ascii="Times New Roman" w:hAnsi="Times New Roman" w:cs="Times New Roman"/>
          <w:sz w:val="28"/>
          <w:szCs w:val="28"/>
          <w:lang w:eastAsia="ru-RU"/>
        </w:rPr>
        <w:t xml:space="preserve"> (0-1 А); </w:t>
      </w:r>
    </w:p>
    <w:p w:rsidR="002E3723" w:rsidRDefault="002E3723" w:rsidP="00141A6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141A61">
        <w:rPr>
          <w:rFonts w:ascii="Times New Roman" w:hAnsi="Times New Roman" w:cs="Times New Roman"/>
          <w:sz w:val="28"/>
          <w:szCs w:val="28"/>
          <w:lang w:eastAsia="ru-RU"/>
        </w:rPr>
        <w:t xml:space="preserve">вольтметр - V, (0-600В); </w:t>
      </w:r>
    </w:p>
    <w:p w:rsidR="002E3723" w:rsidRDefault="002E3723" w:rsidP="00141A6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141A61">
        <w:rPr>
          <w:rFonts w:ascii="Times New Roman" w:hAnsi="Times New Roman" w:cs="Times New Roman"/>
          <w:sz w:val="28"/>
          <w:szCs w:val="28"/>
          <w:lang w:eastAsia="ru-RU"/>
        </w:rPr>
        <w:t xml:space="preserve">ваттметр - W; </w:t>
      </w:r>
    </w:p>
    <w:p w:rsidR="002E3723" w:rsidRPr="00141A61" w:rsidRDefault="002E3723" w:rsidP="00141A61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141A61">
        <w:rPr>
          <w:rFonts w:ascii="Times New Roman" w:hAnsi="Times New Roman" w:cs="Times New Roman"/>
          <w:sz w:val="28"/>
          <w:szCs w:val="28"/>
          <w:lang w:eastAsia="ru-RU"/>
        </w:rPr>
        <w:t>соединительные провода.</w:t>
      </w:r>
    </w:p>
    <w:p w:rsidR="002E3723" w:rsidRPr="007B0970" w:rsidRDefault="002E3723" w:rsidP="00141A61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B09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проведения работы:</w:t>
      </w:r>
    </w:p>
    <w:p w:rsidR="002E3723" w:rsidRDefault="002E3723" w:rsidP="00B95AE4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B0970">
        <w:rPr>
          <w:rFonts w:ascii="Times New Roman" w:hAnsi="Times New Roman" w:cs="Times New Roman"/>
          <w:sz w:val="28"/>
          <w:szCs w:val="28"/>
          <w:lang w:eastAsia="ru-RU"/>
        </w:rPr>
        <w:t>Нарисовать электрическую цепь по схеме:</w:t>
      </w:r>
    </w:p>
    <w:p w:rsidR="002E3723" w:rsidRDefault="002E3723" w:rsidP="007B0970">
      <w:pPr>
        <w:pStyle w:val="ListParagraph"/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38" o:spid="_x0000_i1066" type="#_x0000_t75" style="width:294pt;height:150.75pt;visibility:visible">
            <v:imagedata r:id="rId40" o:title=""/>
          </v:shape>
        </w:pict>
      </w:r>
    </w:p>
    <w:p w:rsidR="002E3723" w:rsidRPr="007B0970" w:rsidRDefault="002E3723" w:rsidP="00B95AE4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B0970">
        <w:rPr>
          <w:rFonts w:ascii="Times New Roman" w:hAnsi="Times New Roman" w:cs="Times New Roman"/>
          <w:sz w:val="28"/>
          <w:szCs w:val="28"/>
          <w:lang w:eastAsia="ru-RU"/>
        </w:rPr>
        <w:t>После проверки схемы преподавателем включить заданное напряжение и, увеличивая ёмкость конденсатора, установить резонанс токов (минимальное значение общего тока). Результаты измерений занести в таблицу.</w:t>
      </w:r>
    </w:p>
    <w:p w:rsidR="002E3723" w:rsidRPr="007B0970" w:rsidRDefault="002E3723" w:rsidP="00B95AE4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B0970">
        <w:rPr>
          <w:rFonts w:ascii="Times New Roman" w:hAnsi="Times New Roman" w:cs="Times New Roman"/>
          <w:sz w:val="28"/>
          <w:szCs w:val="28"/>
          <w:lang w:eastAsia="ru-RU"/>
        </w:rPr>
        <w:t xml:space="preserve">Измерить тестером сопротивления </w:t>
      </w:r>
      <w:r w:rsidRPr="007B0970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B0970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7B0970">
        <w:rPr>
          <w:rFonts w:ascii="Times New Roman" w:hAnsi="Times New Roman" w:cs="Times New Roman"/>
          <w:sz w:val="28"/>
          <w:szCs w:val="28"/>
        </w:rPr>
        <w:t>-</w:t>
      </w:r>
      <w:r w:rsidRPr="007B0970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B0970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7B0970">
        <w:rPr>
          <w:rFonts w:ascii="Times New Roman" w:hAnsi="Times New Roman" w:cs="Times New Roman"/>
          <w:sz w:val="28"/>
          <w:szCs w:val="28"/>
          <w:lang w:eastAsia="ru-RU"/>
        </w:rPr>
        <w:t xml:space="preserve">и сопротивления вольтметра на разных пределах </w:t>
      </w:r>
      <w:r w:rsidRPr="007B0970">
        <w:rPr>
          <w:rFonts w:ascii="Times New Roman" w:hAnsi="Times New Roman" w:cs="Times New Roman"/>
          <w:sz w:val="28"/>
          <w:szCs w:val="28"/>
          <w:lang w:val="en-US"/>
        </w:rPr>
        <w:t>Rvl</w:t>
      </w:r>
      <w:r w:rsidRPr="007B0970">
        <w:rPr>
          <w:rFonts w:ascii="Times New Roman" w:hAnsi="Times New Roman" w:cs="Times New Roman"/>
          <w:sz w:val="28"/>
          <w:szCs w:val="28"/>
        </w:rPr>
        <w:t>-</w:t>
      </w:r>
      <w:r w:rsidRPr="007B0970">
        <w:rPr>
          <w:rFonts w:ascii="Times New Roman" w:hAnsi="Times New Roman" w:cs="Times New Roman"/>
          <w:sz w:val="28"/>
          <w:szCs w:val="28"/>
          <w:lang w:val="en-US"/>
        </w:rPr>
        <w:t>Rv</w:t>
      </w:r>
      <w:r w:rsidRPr="007B0970">
        <w:rPr>
          <w:rFonts w:ascii="Times New Roman" w:hAnsi="Times New Roman" w:cs="Times New Roman"/>
          <w:sz w:val="28"/>
          <w:szCs w:val="28"/>
        </w:rPr>
        <w:t>5.</w:t>
      </w:r>
    </w:p>
    <w:p w:rsidR="002E3723" w:rsidRDefault="002E3723" w:rsidP="00B95AE4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B0970">
        <w:rPr>
          <w:rFonts w:ascii="Times New Roman" w:hAnsi="Times New Roman" w:cs="Times New Roman"/>
          <w:sz w:val="28"/>
          <w:szCs w:val="28"/>
          <w:lang w:eastAsia="ru-RU"/>
        </w:rPr>
        <w:t>Произвести необходимые вычисления.</w:t>
      </w:r>
    </w:p>
    <w:p w:rsidR="002E3723" w:rsidRDefault="002E3723" w:rsidP="007B0970">
      <w:pPr>
        <w:pStyle w:val="ListParagraph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39" o:spid="_x0000_i1067" type="#_x0000_t75" style="width:404.25pt;height:81.75pt;visibility:visible">
            <v:imagedata r:id="rId41" o:title=""/>
          </v:shape>
        </w:pict>
      </w:r>
    </w:p>
    <w:p w:rsidR="002E3723" w:rsidRPr="007B0970" w:rsidRDefault="002E3723" w:rsidP="00B95AE4">
      <w:pPr>
        <w:pStyle w:val="ListParagraph"/>
        <w:numPr>
          <w:ilvl w:val="0"/>
          <w:numId w:val="32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B0970">
        <w:rPr>
          <w:rFonts w:ascii="Times New Roman" w:hAnsi="Times New Roman" w:cs="Times New Roman"/>
          <w:sz w:val="28"/>
          <w:szCs w:val="28"/>
          <w:lang w:eastAsia="ru-RU"/>
        </w:rPr>
        <w:t>Для всех опытов построить векторные диаграммы.</w:t>
      </w:r>
    </w:p>
    <w:p w:rsidR="002E3723" w:rsidRDefault="002E3723" w:rsidP="00454528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707193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ЛАБОРАТОРНАЯ РАБОТА №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12</w:t>
      </w:r>
    </w:p>
    <w:p w:rsidR="002E3723" w:rsidRDefault="002E3723" w:rsidP="00454528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545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Исследование трехфазной цепи при соединении приемников энергии «звездой»</w:t>
      </w:r>
    </w:p>
    <w:p w:rsidR="002E3723" w:rsidRPr="00454528" w:rsidRDefault="002E3723" w:rsidP="00454528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5452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</w:p>
    <w:p w:rsidR="002E3723" w:rsidRPr="00454528" w:rsidRDefault="002E3723" w:rsidP="00454528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454528">
        <w:rPr>
          <w:rFonts w:ascii="Times New Roman" w:hAnsi="Times New Roman" w:cs="Times New Roman"/>
          <w:sz w:val="28"/>
          <w:szCs w:val="28"/>
          <w:lang w:eastAsia="ru-RU"/>
        </w:rPr>
        <w:t xml:space="preserve">Проверить основные соотношения в цепи трехфазного тока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при включении потребителей энергии</w:t>
      </w:r>
      <w:r w:rsidRPr="00454528">
        <w:rPr>
          <w:rFonts w:ascii="Times New Roman" w:hAnsi="Times New Roman" w:cs="Times New Roman"/>
          <w:sz w:val="28"/>
          <w:szCs w:val="28"/>
          <w:lang w:eastAsia="ru-RU"/>
        </w:rPr>
        <w:t xml:space="preserve"> звездой.</w:t>
      </w:r>
    </w:p>
    <w:p w:rsidR="002E3723" w:rsidRDefault="002E3723" w:rsidP="00DA012B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DA012B">
        <w:rPr>
          <w:rFonts w:ascii="Times New Roman" w:hAnsi="Times New Roman" w:cs="Times New Roman"/>
          <w:b/>
          <w:bCs/>
          <w:sz w:val="28"/>
          <w:szCs w:val="28"/>
        </w:rPr>
        <w:t>Оборудование и приборы:</w:t>
      </w:r>
    </w:p>
    <w:p w:rsidR="002E3723" w:rsidRPr="00DA012B" w:rsidRDefault="002E3723" w:rsidP="00DA012B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DA012B">
        <w:rPr>
          <w:rFonts w:ascii="Times New Roman" w:hAnsi="Times New Roman" w:cs="Times New Roman"/>
          <w:sz w:val="28"/>
          <w:szCs w:val="28"/>
          <w:lang w:eastAsia="ru-RU"/>
        </w:rPr>
        <w:t xml:space="preserve">ламповые реостаты - Ах, </w:t>
      </w:r>
      <w:r w:rsidRPr="00DA012B">
        <w:rPr>
          <w:rFonts w:ascii="Times New Roman" w:hAnsi="Times New Roman" w:cs="Times New Roman"/>
          <w:sz w:val="28"/>
          <w:szCs w:val="28"/>
          <w:lang w:val="en-US"/>
        </w:rPr>
        <w:t>By</w:t>
      </w:r>
      <w:r w:rsidRPr="00DA012B">
        <w:rPr>
          <w:rFonts w:ascii="Times New Roman" w:hAnsi="Times New Roman" w:cs="Times New Roman"/>
          <w:sz w:val="28"/>
          <w:szCs w:val="28"/>
        </w:rPr>
        <w:t xml:space="preserve">, </w:t>
      </w:r>
      <w:r w:rsidRPr="00DA012B">
        <w:rPr>
          <w:rFonts w:ascii="Times New Roman" w:hAnsi="Times New Roman" w:cs="Times New Roman"/>
          <w:sz w:val="28"/>
          <w:szCs w:val="28"/>
          <w:lang w:val="en-US"/>
        </w:rPr>
        <w:t>Cz</w:t>
      </w:r>
      <w:r w:rsidRPr="00DA012B">
        <w:rPr>
          <w:rFonts w:ascii="Times New Roman" w:hAnsi="Times New Roman" w:cs="Times New Roman"/>
          <w:sz w:val="28"/>
          <w:szCs w:val="28"/>
        </w:rPr>
        <w:t>;</w:t>
      </w:r>
    </w:p>
    <w:p w:rsidR="002E3723" w:rsidRPr="00DA012B" w:rsidRDefault="002E3723" w:rsidP="00DA012B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DA012B">
        <w:rPr>
          <w:rFonts w:ascii="Times New Roman" w:hAnsi="Times New Roman" w:cs="Times New Roman"/>
          <w:sz w:val="28"/>
          <w:szCs w:val="28"/>
          <w:lang w:eastAsia="ru-RU"/>
        </w:rPr>
        <w:t>четыре амперметра — (0 —1 А);</w:t>
      </w:r>
    </w:p>
    <w:p w:rsidR="002E3723" w:rsidRDefault="002E3723" w:rsidP="00DA012B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DA012B">
        <w:rPr>
          <w:rFonts w:ascii="Times New Roman" w:hAnsi="Times New Roman" w:cs="Times New Roman"/>
          <w:sz w:val="28"/>
          <w:szCs w:val="28"/>
          <w:lang w:eastAsia="ru-RU"/>
        </w:rPr>
        <w:t>вольтметр - V (0 — 600 В);</w:t>
      </w:r>
    </w:p>
    <w:p w:rsidR="002E3723" w:rsidRPr="00DA012B" w:rsidRDefault="002E3723" w:rsidP="00DA012B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DA012B">
        <w:rPr>
          <w:rFonts w:ascii="Times New Roman" w:hAnsi="Times New Roman" w:cs="Times New Roman"/>
          <w:sz w:val="28"/>
          <w:szCs w:val="28"/>
          <w:lang w:eastAsia="ru-RU"/>
        </w:rPr>
        <w:t xml:space="preserve"> - соединительные провода.</w:t>
      </w:r>
    </w:p>
    <w:p w:rsidR="002E3723" w:rsidRPr="00DA012B" w:rsidRDefault="002E3723" w:rsidP="00DA012B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A012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проведения работы:</w:t>
      </w:r>
    </w:p>
    <w:p w:rsidR="002E3723" w:rsidRPr="00DA012B" w:rsidRDefault="002E3723" w:rsidP="00B95AE4">
      <w:pPr>
        <w:pStyle w:val="ListParagraph"/>
        <w:numPr>
          <w:ilvl w:val="0"/>
          <w:numId w:val="33"/>
        </w:num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DA012B">
        <w:rPr>
          <w:rFonts w:ascii="Times New Roman" w:hAnsi="Times New Roman" w:cs="Times New Roman"/>
          <w:sz w:val="28"/>
          <w:szCs w:val="28"/>
          <w:lang w:eastAsia="ru-RU"/>
        </w:rPr>
        <w:t>Собрать электрическую цепь по схеме:</w:t>
      </w:r>
    </w:p>
    <w:p w:rsidR="002E3723" w:rsidRDefault="002E3723" w:rsidP="00DA012B">
      <w:pPr>
        <w:spacing w:after="0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noProof/>
          <w:lang w:eastAsia="ru-RU"/>
        </w:rPr>
        <w:pict>
          <v:shape id="Рисунок 40" o:spid="_x0000_i1068" type="#_x0000_t75" style="width:348pt;height:179.25pt;visibility:visible">
            <v:imagedata r:id="rId42" o:title=""/>
          </v:shape>
        </w:pict>
      </w:r>
    </w:p>
    <w:p w:rsidR="002E3723" w:rsidRPr="00DA012B" w:rsidRDefault="002E3723" w:rsidP="00B95AE4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DA012B">
        <w:rPr>
          <w:rFonts w:ascii="Times New Roman" w:hAnsi="Times New Roman" w:cs="Times New Roman"/>
          <w:sz w:val="28"/>
          <w:szCs w:val="28"/>
        </w:rPr>
        <w:t>Произвести необходимые измерения в соответствии с примечаниями в таблице.</w:t>
      </w:r>
    </w:p>
    <w:p w:rsidR="002E3723" w:rsidRDefault="002E3723" w:rsidP="00DA012B">
      <w:pPr>
        <w:pStyle w:val="ListParagrap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noProof/>
          <w:lang w:eastAsia="ru-RU"/>
        </w:rPr>
        <w:pict>
          <v:shape id="Рисунок 41" o:spid="_x0000_i1069" type="#_x0000_t75" style="width:422.25pt;height:136.5pt;visibility:visible">
            <v:imagedata r:id="rId43" o:title=""/>
          </v:shape>
        </w:pict>
      </w:r>
    </w:p>
    <w:p w:rsidR="002E3723" w:rsidRDefault="002E3723" w:rsidP="00B95AE4">
      <w:pPr>
        <w:pStyle w:val="ListParagraph"/>
        <w:numPr>
          <w:ilvl w:val="0"/>
          <w:numId w:val="33"/>
        </w:numPr>
        <w:spacing w:after="0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Построить векторные диаграммы для всех опытов.</w:t>
      </w:r>
    </w:p>
    <w:p w:rsidR="002E3723" w:rsidRPr="00DA012B" w:rsidRDefault="002E3723" w:rsidP="00B95AE4">
      <w:pPr>
        <w:pStyle w:val="ListParagraph"/>
        <w:numPr>
          <w:ilvl w:val="0"/>
          <w:numId w:val="33"/>
        </w:numPr>
        <w:spacing w:after="0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 xml:space="preserve">Графически определить ток в нулевом </w:t>
      </w:r>
      <w:r w:rsidRPr="00DA012B">
        <w:rPr>
          <w:rFonts w:ascii="Times New Roman" w:hAnsi="Times New Roman" w:cs="Times New Roman"/>
          <w:spacing w:val="-10"/>
          <w:sz w:val="28"/>
          <w:szCs w:val="28"/>
        </w:rPr>
        <w:t>проводе и сравнить результат с результатами замеров.</w:t>
      </w:r>
    </w:p>
    <w:p w:rsidR="002E3723" w:rsidRPr="00DA012B" w:rsidRDefault="002E3723" w:rsidP="00B95AE4">
      <w:pPr>
        <w:pStyle w:val="ListParagraph"/>
        <w:numPr>
          <w:ilvl w:val="0"/>
          <w:numId w:val="33"/>
        </w:numPr>
        <w:spacing w:after="0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Сдел</w:t>
      </w:r>
      <w:r w:rsidRPr="00DA012B">
        <w:rPr>
          <w:rFonts w:ascii="Times New Roman" w:hAnsi="Times New Roman" w:cs="Times New Roman"/>
          <w:spacing w:val="-10"/>
          <w:sz w:val="28"/>
          <w:szCs w:val="28"/>
        </w:rPr>
        <w:t>ать выводы по работе.</w:t>
      </w:r>
    </w:p>
    <w:p w:rsidR="002E3723" w:rsidRPr="00DA012B" w:rsidRDefault="002E3723" w:rsidP="00DA012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DA012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Исследование трехфазной цепи при включении потребителей звездой</w:t>
      </w:r>
    </w:p>
    <w:p w:rsidR="002E3723" w:rsidRPr="004D10B6" w:rsidRDefault="002E3723" w:rsidP="00B95AE4">
      <w:pPr>
        <w:pStyle w:val="ListParagraph"/>
        <w:numPr>
          <w:ilvl w:val="0"/>
          <w:numId w:val="34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DA012B">
        <w:rPr>
          <w:rFonts w:ascii="Times New Roman" w:hAnsi="Times New Roman" w:cs="Times New Roman"/>
          <w:sz w:val="28"/>
          <w:szCs w:val="28"/>
          <w:lang w:eastAsia="ru-RU"/>
        </w:rPr>
        <w:t>В этой работе требуется построить векторные диаграммы для всех опытов, если не было других указаний преподавателя. Векторные диаграммы напряжений и токов должны быть построены в масштабе по току (например 0,1А=1см) и напряжению (например 40В=1см). Построение начинаем 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A012B">
        <w:rPr>
          <w:rFonts w:ascii="Times New Roman" w:hAnsi="Times New Roman" w:cs="Times New Roman"/>
          <w:sz w:val="28"/>
          <w:szCs w:val="28"/>
          <w:lang w:eastAsia="ru-RU"/>
        </w:rPr>
        <w:t xml:space="preserve">фазного напряжения </w:t>
      </w:r>
      <w:r w:rsidRPr="00DA012B">
        <w:rPr>
          <w:rFonts w:ascii="Times New Roman" w:hAnsi="Times New Roman" w:cs="Times New Roman"/>
          <w:smallCaps/>
          <w:sz w:val="28"/>
          <w:szCs w:val="28"/>
          <w:lang w:val="en-US"/>
        </w:rPr>
        <w:t>Ua</w:t>
      </w:r>
      <w:r w:rsidRPr="00DA012B">
        <w:rPr>
          <w:rFonts w:ascii="Times New Roman" w:hAnsi="Times New Roman" w:cs="Times New Roman"/>
          <w:smallCaps/>
          <w:sz w:val="28"/>
          <w:szCs w:val="28"/>
        </w:rPr>
        <w:t>,</w:t>
      </w:r>
      <w:r>
        <w:rPr>
          <w:rFonts w:ascii="Times New Roman" w:hAnsi="Times New Roman" w:cs="Times New Roman"/>
          <w:smallCaps/>
          <w:sz w:val="28"/>
          <w:szCs w:val="28"/>
        </w:rPr>
        <w:t xml:space="preserve"> </w:t>
      </w:r>
      <w:r w:rsidRPr="00DA012B">
        <w:rPr>
          <w:rFonts w:ascii="Times New Roman" w:hAnsi="Times New Roman" w:cs="Times New Roman"/>
          <w:sz w:val="28"/>
          <w:szCs w:val="28"/>
          <w:lang w:eastAsia="ru-RU"/>
        </w:rPr>
        <w:t xml:space="preserve">который располагаем по оси </w:t>
      </w:r>
      <w:r w:rsidRPr="00DA012B">
        <w:rPr>
          <w:rFonts w:ascii="Times New Roman" w:hAnsi="Times New Roman" w:cs="Times New Roman"/>
          <w:sz w:val="28"/>
          <w:szCs w:val="28"/>
          <w:lang w:val="en-US"/>
        </w:rPr>
        <w:t>OY</w:t>
      </w:r>
      <w:r w:rsidRPr="00DA012B">
        <w:rPr>
          <w:rFonts w:ascii="Times New Roman" w:hAnsi="Times New Roman" w:cs="Times New Roman"/>
          <w:sz w:val="28"/>
          <w:szCs w:val="28"/>
        </w:rPr>
        <w:t xml:space="preserve">, </w:t>
      </w:r>
      <w:r w:rsidRPr="00DA012B">
        <w:rPr>
          <w:rFonts w:ascii="Times New Roman" w:hAnsi="Times New Roman" w:cs="Times New Roman"/>
          <w:smallCaps/>
          <w:sz w:val="28"/>
          <w:szCs w:val="28"/>
          <w:lang w:val="en-US"/>
        </w:rPr>
        <w:t>Ub</w:t>
      </w:r>
      <w:r w:rsidRPr="00DA012B">
        <w:rPr>
          <w:rFonts w:ascii="Times New Roman" w:hAnsi="Times New Roman" w:cs="Times New Roman"/>
          <w:sz w:val="28"/>
          <w:szCs w:val="28"/>
          <w:lang w:eastAsia="ru-RU"/>
        </w:rPr>
        <w:t xml:space="preserve">- отстает от </w:t>
      </w:r>
      <w:r w:rsidRPr="00DA012B">
        <w:rPr>
          <w:rFonts w:ascii="Times New Roman" w:hAnsi="Times New Roman" w:cs="Times New Roman"/>
          <w:smallCaps/>
          <w:sz w:val="28"/>
          <w:szCs w:val="28"/>
          <w:lang w:val="en-US"/>
        </w:rPr>
        <w:t>Ua</w:t>
      </w:r>
      <w:r>
        <w:rPr>
          <w:rFonts w:ascii="Times New Roman" w:hAnsi="Times New Roman" w:cs="Times New Roman"/>
          <w:smallCaps/>
          <w:sz w:val="28"/>
          <w:szCs w:val="28"/>
        </w:rPr>
        <w:t xml:space="preserve"> </w:t>
      </w:r>
      <w:r w:rsidRPr="004D10B6">
        <w:rPr>
          <w:rFonts w:ascii="Times New Roman" w:hAnsi="Times New Roman" w:cs="Times New Roman"/>
          <w:spacing w:val="-10"/>
          <w:sz w:val="28"/>
          <w:szCs w:val="28"/>
          <w:lang w:eastAsia="ru-RU"/>
        </w:rPr>
        <w:t xml:space="preserve">на 120°, </w:t>
      </w:r>
      <w:r w:rsidRPr="004D10B6">
        <w:rPr>
          <w:rFonts w:ascii="Times New Roman" w:hAnsi="Times New Roman" w:cs="Times New Roman"/>
          <w:spacing w:val="-10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4D10B6">
        <w:rPr>
          <w:rFonts w:ascii="Times New Roman" w:hAnsi="Times New Roman" w:cs="Times New Roman"/>
          <w:spacing w:val="-10"/>
          <w:sz w:val="28"/>
          <w:szCs w:val="28"/>
          <w:lang w:val="en-US"/>
        </w:rPr>
        <w:t>Uc</w:t>
      </w:r>
      <w:r w:rsidRPr="004D10B6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- опережает его на 120° (все фазные напряжения выходят из одной точки). Векторы линейных напряжений строятся с учетом того, что они подчиняются следующим векторным уравнениям:</w:t>
      </w:r>
      <w:r>
        <w:rPr>
          <w:noProof/>
          <w:lang w:eastAsia="ru-RU"/>
        </w:rPr>
        <w:pict>
          <v:shape id="Рисунок 42" o:spid="_x0000_i1070" type="#_x0000_t75" style="width:182.25pt;height:17.25pt;visibility:visible">
            <v:imagedata r:id="rId44" o:title=""/>
          </v:shape>
        </w:pict>
      </w:r>
      <w:r w:rsidRPr="004D10B6">
        <w:rPr>
          <w:rFonts w:ascii="Times New Roman" w:hAnsi="Times New Roman" w:cs="Times New Roman"/>
          <w:i/>
          <w:iCs/>
          <w:spacing w:val="80"/>
          <w:sz w:val="28"/>
          <w:szCs w:val="28"/>
        </w:rPr>
        <w:t>.</w:t>
      </w:r>
      <w:r w:rsidRPr="004D10B6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При этом вектор разности получается, если концы двух выходящих из одной точки векторов соединяются и стрелка ставится к вектору, из которого вычитают. Фазные токи совпадают с фазными напряжениями по фазе, так как нагрузка имеет активный характер.</w:t>
      </w:r>
      <w:r>
        <w:rPr>
          <w:rFonts w:ascii="Times New Roman" w:hAnsi="Times New Roman" w:cs="Times New Roman"/>
          <w:spacing w:val="-10"/>
          <w:sz w:val="28"/>
          <w:szCs w:val="28"/>
          <w:lang w:eastAsia="ru-RU"/>
        </w:rPr>
        <w:t xml:space="preserve"> </w:t>
      </w:r>
      <w:r w:rsidRPr="004D10B6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На векторной диаграмме для четвертого опыта построить нулевой ток (который равен векторной сумме векторов фазных токов), и определить его величину.</w:t>
      </w:r>
    </w:p>
    <w:p w:rsidR="002E3723" w:rsidRPr="004D10B6" w:rsidRDefault="002E3723" w:rsidP="00B95AE4">
      <w:pPr>
        <w:pStyle w:val="ListParagraph"/>
        <w:numPr>
          <w:ilvl w:val="0"/>
          <w:numId w:val="34"/>
        </w:numPr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  <w:r w:rsidRPr="004D10B6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В выводе сравнить величины нулевого тока, полученного из опыта и из векторной диаграммы, выяснить роль нулевого провода при равномерной и неравномерной нагрузке.</w:t>
      </w:r>
    </w:p>
    <w:p w:rsidR="002E3723" w:rsidRDefault="002E3723" w:rsidP="00DA012B">
      <w:pPr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</w:p>
    <w:p w:rsidR="002E3723" w:rsidRDefault="002E3723" w:rsidP="00DA012B">
      <w:pPr>
        <w:spacing w:after="0"/>
        <w:rPr>
          <w:rFonts w:ascii="Times New Roman" w:hAnsi="Times New Roman" w:cs="Times New Roman"/>
          <w:b/>
          <w:bCs/>
          <w:spacing w:val="-10"/>
          <w:sz w:val="28"/>
          <w:szCs w:val="28"/>
          <w:lang w:eastAsia="ru-RU"/>
        </w:rPr>
      </w:pPr>
      <w:r w:rsidRPr="004D10B6">
        <w:rPr>
          <w:rFonts w:ascii="Times New Roman" w:hAnsi="Times New Roman" w:cs="Times New Roman"/>
          <w:b/>
          <w:bCs/>
          <w:spacing w:val="-10"/>
          <w:sz w:val="28"/>
          <w:szCs w:val="28"/>
          <w:lang w:eastAsia="ru-RU"/>
        </w:rPr>
        <w:t>Вопросы для самопроверки и закрепления</w:t>
      </w:r>
    </w:p>
    <w:p w:rsidR="002E3723" w:rsidRDefault="002E3723" w:rsidP="004D10B6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Pr="004D10B6" w:rsidRDefault="002E3723" w:rsidP="00B95AE4">
      <w:pPr>
        <w:pStyle w:val="ListParagraph"/>
        <w:numPr>
          <w:ilvl w:val="0"/>
          <w:numId w:val="35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4D10B6">
        <w:rPr>
          <w:rFonts w:ascii="Times New Roman" w:hAnsi="Times New Roman" w:cs="Times New Roman"/>
          <w:sz w:val="28"/>
          <w:szCs w:val="28"/>
          <w:lang w:eastAsia="ru-RU"/>
        </w:rPr>
        <w:t>Какая система называется трехфазной системой?</w:t>
      </w:r>
    </w:p>
    <w:p w:rsidR="002E3723" w:rsidRPr="004D10B6" w:rsidRDefault="002E3723" w:rsidP="00B95AE4">
      <w:pPr>
        <w:pStyle w:val="ListParagraph"/>
        <w:numPr>
          <w:ilvl w:val="0"/>
          <w:numId w:val="35"/>
        </w:numPr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  <w:r w:rsidRPr="004D10B6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Каким образом получается соединение потребителя звездой?</w:t>
      </w:r>
    </w:p>
    <w:p w:rsidR="002E3723" w:rsidRPr="004D10B6" w:rsidRDefault="002E3723" w:rsidP="00B95AE4">
      <w:pPr>
        <w:pStyle w:val="ListParagraph"/>
        <w:numPr>
          <w:ilvl w:val="0"/>
          <w:numId w:val="35"/>
        </w:numPr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  <w:r w:rsidRPr="004D10B6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Какая нагрузка называется равномерной?</w:t>
      </w:r>
    </w:p>
    <w:p w:rsidR="002E3723" w:rsidRPr="004D10B6" w:rsidRDefault="002E3723" w:rsidP="00B95AE4">
      <w:pPr>
        <w:pStyle w:val="ListParagraph"/>
        <w:numPr>
          <w:ilvl w:val="0"/>
          <w:numId w:val="35"/>
        </w:numPr>
        <w:spacing w:after="0"/>
        <w:rPr>
          <w:rFonts w:ascii="Times New Roman" w:hAnsi="Times New Roman" w:cs="Times New Roman"/>
          <w:spacing w:val="-10"/>
          <w:sz w:val="28"/>
          <w:szCs w:val="28"/>
          <w:lang w:eastAsia="ru-RU"/>
        </w:rPr>
      </w:pPr>
      <w:r w:rsidRPr="004D10B6">
        <w:rPr>
          <w:rFonts w:ascii="Times New Roman" w:hAnsi="Times New Roman" w:cs="Times New Roman"/>
          <w:spacing w:val="-10"/>
          <w:sz w:val="28"/>
          <w:szCs w:val="28"/>
          <w:lang w:eastAsia="ru-RU"/>
        </w:rPr>
        <w:t>Как измерить</w:t>
      </w:r>
      <w:r>
        <w:rPr>
          <w:rFonts w:ascii="Times New Roman" w:hAnsi="Times New Roman" w:cs="Times New Roman"/>
          <w:spacing w:val="-10"/>
          <w:sz w:val="28"/>
          <w:szCs w:val="28"/>
          <w:lang w:eastAsia="ru-RU"/>
        </w:rPr>
        <w:t xml:space="preserve"> фазное и линейное напряжения?</w:t>
      </w:r>
      <w:r>
        <w:rPr>
          <w:rFonts w:ascii="Times New Roman" w:hAnsi="Times New Roman" w:cs="Times New Roman"/>
          <w:spacing w:val="-10"/>
          <w:sz w:val="28"/>
          <w:szCs w:val="28"/>
          <w:lang w:eastAsia="ru-RU"/>
        </w:rPr>
        <w:tab/>
      </w:r>
    </w:p>
    <w:p w:rsidR="002E3723" w:rsidRPr="00856FD4" w:rsidRDefault="002E3723" w:rsidP="00B95AE4">
      <w:pPr>
        <w:pStyle w:val="ListParagraph"/>
        <w:numPr>
          <w:ilvl w:val="0"/>
          <w:numId w:val="35"/>
        </w:num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4D10B6">
        <w:rPr>
          <w:rFonts w:ascii="Times New Roman" w:hAnsi="Times New Roman" w:cs="Times New Roman"/>
          <w:sz w:val="28"/>
          <w:szCs w:val="28"/>
          <w:lang w:eastAsia="ru-RU"/>
        </w:rPr>
        <w:t>Почему фазный ток равен линейному току?</w:t>
      </w:r>
    </w:p>
    <w:p w:rsidR="002E3723" w:rsidRDefault="002E3723" w:rsidP="00856FD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2E3723" w:rsidRDefault="002E3723" w:rsidP="00856FD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2E3723" w:rsidRDefault="002E3723" w:rsidP="00856FD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2E3723" w:rsidRDefault="002E3723" w:rsidP="00856FD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2E3723" w:rsidRDefault="002E3723" w:rsidP="00856FD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2E3723" w:rsidRDefault="002E3723" w:rsidP="00856FD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2E3723" w:rsidRDefault="002E3723" w:rsidP="00856FD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2E3723" w:rsidRDefault="002E3723" w:rsidP="00856FD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2E3723" w:rsidRDefault="002E3723" w:rsidP="00856FD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2E3723" w:rsidRDefault="002E3723" w:rsidP="00856FD4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2E3723" w:rsidRDefault="002E3723" w:rsidP="00856FD4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707193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ЛАБОРАТОРНАЯ РАБОТА №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12</w:t>
      </w:r>
    </w:p>
    <w:p w:rsidR="002E3723" w:rsidRDefault="002E3723" w:rsidP="00856FD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56F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Исследование трехфазной цепи при соединении приемников энергии «треугольником»</w:t>
      </w:r>
    </w:p>
    <w:p w:rsidR="002E3723" w:rsidRDefault="002E3723" w:rsidP="00856FD4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</w:p>
    <w:p w:rsidR="002E3723" w:rsidRPr="00856FD4" w:rsidRDefault="002E3723" w:rsidP="00856FD4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856FD4">
        <w:rPr>
          <w:rFonts w:ascii="Times New Roman" w:hAnsi="Times New Roman" w:cs="Times New Roman"/>
          <w:sz w:val="28"/>
          <w:szCs w:val="28"/>
          <w:lang w:eastAsia="ru-RU"/>
        </w:rPr>
        <w:t>Проверить основные соотно</w:t>
      </w:r>
      <w:r>
        <w:rPr>
          <w:rFonts w:ascii="Times New Roman" w:hAnsi="Times New Roman" w:cs="Times New Roman"/>
          <w:sz w:val="28"/>
          <w:szCs w:val="28"/>
          <w:lang w:eastAsia="ru-RU"/>
        </w:rPr>
        <w:t>шения: в цепи трехфазного тока п</w:t>
      </w:r>
      <w:r w:rsidRPr="00856FD4">
        <w:rPr>
          <w:rFonts w:ascii="Times New Roman" w:hAnsi="Times New Roman" w:cs="Times New Roman"/>
          <w:sz w:val="28"/>
          <w:szCs w:val="28"/>
          <w:lang w:eastAsia="ru-RU"/>
        </w:rPr>
        <w:t>ри включении потребителей энергии треугольником.</w:t>
      </w:r>
    </w:p>
    <w:p w:rsidR="002E3723" w:rsidRPr="00856FD4" w:rsidRDefault="002E3723" w:rsidP="00856FD4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56F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 и приборы:</w:t>
      </w:r>
    </w:p>
    <w:p w:rsidR="002E3723" w:rsidRPr="00856FD4" w:rsidRDefault="002E3723" w:rsidP="00856FD4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лампо</w:t>
      </w:r>
      <w:r w:rsidRPr="00856FD4">
        <w:rPr>
          <w:rFonts w:ascii="Times New Roman" w:hAnsi="Times New Roman" w:cs="Times New Roman"/>
          <w:sz w:val="28"/>
          <w:szCs w:val="28"/>
          <w:lang w:eastAsia="ru-RU"/>
        </w:rPr>
        <w:t xml:space="preserve">вые реостаты - Ах, </w:t>
      </w:r>
      <w:r w:rsidRPr="00856FD4">
        <w:rPr>
          <w:rFonts w:ascii="Times New Roman" w:hAnsi="Times New Roman" w:cs="Times New Roman"/>
          <w:sz w:val="28"/>
          <w:szCs w:val="28"/>
          <w:lang w:val="en-US"/>
        </w:rPr>
        <w:t>By</w:t>
      </w:r>
      <w:r w:rsidRPr="00856FD4">
        <w:rPr>
          <w:rFonts w:ascii="Times New Roman" w:hAnsi="Times New Roman" w:cs="Times New Roman"/>
          <w:sz w:val="28"/>
          <w:szCs w:val="28"/>
        </w:rPr>
        <w:t xml:space="preserve">, </w:t>
      </w:r>
      <w:r w:rsidRPr="00856FD4">
        <w:rPr>
          <w:rFonts w:ascii="Times New Roman" w:hAnsi="Times New Roman" w:cs="Times New Roman"/>
          <w:sz w:val="28"/>
          <w:szCs w:val="28"/>
          <w:lang w:val="en-US"/>
        </w:rPr>
        <w:t>Cz</w:t>
      </w:r>
      <w:r w:rsidRPr="00856FD4">
        <w:rPr>
          <w:rFonts w:ascii="Times New Roman" w:hAnsi="Times New Roman" w:cs="Times New Roman"/>
          <w:sz w:val="28"/>
          <w:szCs w:val="28"/>
        </w:rPr>
        <w:t xml:space="preserve">; </w:t>
      </w:r>
      <w:r w:rsidRPr="00856FD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856FD4">
        <w:rPr>
          <w:rFonts w:ascii="Times New Roman" w:hAnsi="Times New Roman" w:cs="Times New Roman"/>
          <w:sz w:val="28"/>
          <w:szCs w:val="28"/>
          <w:lang w:eastAsia="ru-RU"/>
        </w:rPr>
        <w:tab/>
        <w:t>'</w:t>
      </w:r>
    </w:p>
    <w:p w:rsidR="002E3723" w:rsidRPr="00856FD4" w:rsidRDefault="002E3723" w:rsidP="00856FD4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856FD4">
        <w:rPr>
          <w:rFonts w:ascii="Times New Roman" w:hAnsi="Times New Roman" w:cs="Times New Roman"/>
          <w:sz w:val="28"/>
          <w:szCs w:val="28"/>
          <w:lang w:eastAsia="ru-RU"/>
        </w:rPr>
        <w:t>шесть амперметров - (0 -1 А) и (0 - 2А);</w:t>
      </w:r>
    </w:p>
    <w:p w:rsidR="002E3723" w:rsidRPr="00856FD4" w:rsidRDefault="002E3723" w:rsidP="00856FD4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856FD4">
        <w:rPr>
          <w:rFonts w:ascii="Times New Roman" w:hAnsi="Times New Roman" w:cs="Times New Roman"/>
          <w:sz w:val="28"/>
          <w:szCs w:val="28"/>
          <w:lang w:eastAsia="ru-RU"/>
        </w:rPr>
        <w:t>вольтметр - V (0 - 600 В);</w:t>
      </w:r>
    </w:p>
    <w:p w:rsidR="002E3723" w:rsidRDefault="002E3723" w:rsidP="00856FD4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856FD4">
        <w:rPr>
          <w:rFonts w:ascii="Times New Roman" w:hAnsi="Times New Roman" w:cs="Times New Roman"/>
          <w:sz w:val="28"/>
          <w:szCs w:val="28"/>
          <w:lang w:eastAsia="ru-RU"/>
        </w:rPr>
        <w:t>- соединительные провода.</w:t>
      </w:r>
    </w:p>
    <w:p w:rsidR="002E3723" w:rsidRDefault="002E3723" w:rsidP="00856FD4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56F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проведения работы:</w:t>
      </w:r>
    </w:p>
    <w:p w:rsidR="002E3723" w:rsidRDefault="002E3723" w:rsidP="00B95AE4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Собрать электрическую цепь по схеме:</w:t>
      </w:r>
    </w:p>
    <w:p w:rsidR="002E3723" w:rsidRDefault="002E3723" w:rsidP="00856FD4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43" o:spid="_x0000_i1071" type="#_x0000_t75" style="width:341.25pt;height:169.5pt;visibility:visible">
            <v:imagedata r:id="rId45" o:title=""/>
          </v:shape>
        </w:pict>
      </w:r>
    </w:p>
    <w:p w:rsidR="002E3723" w:rsidRPr="00F355FE" w:rsidRDefault="002E3723" w:rsidP="00B95AE4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F355FE">
        <w:rPr>
          <w:rFonts w:ascii="Times New Roman" w:hAnsi="Times New Roman" w:cs="Times New Roman"/>
          <w:sz w:val="28"/>
          <w:szCs w:val="28"/>
          <w:lang w:eastAsia="ru-RU"/>
        </w:rPr>
        <w:t>После проверки схемы преподавателем включить равномерную нагрузку фазные и линейные напряжения и токи.</w:t>
      </w:r>
    </w:p>
    <w:p w:rsidR="002E3723" w:rsidRPr="00F355FE" w:rsidRDefault="002E3723" w:rsidP="00B95AE4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F355FE">
        <w:rPr>
          <w:rFonts w:ascii="Times New Roman" w:hAnsi="Times New Roman" w:cs="Times New Roman"/>
          <w:sz w:val="28"/>
          <w:szCs w:val="28"/>
          <w:lang w:eastAsia="ru-RU"/>
        </w:rPr>
        <w:t>Вывернуть один из предохранителей и произвести замеры.</w:t>
      </w:r>
    </w:p>
    <w:p w:rsidR="002E3723" w:rsidRPr="00F355FE" w:rsidRDefault="002E3723" w:rsidP="00B95AE4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F355FE">
        <w:rPr>
          <w:rFonts w:ascii="Times New Roman" w:hAnsi="Times New Roman" w:cs="Times New Roman"/>
          <w:sz w:val="28"/>
          <w:szCs w:val="28"/>
          <w:lang w:eastAsia="ru-RU"/>
        </w:rPr>
        <w:t>Установить неравномерную нагрузку (произвольно) и сделать замеры.</w:t>
      </w:r>
    </w:p>
    <w:p w:rsidR="002E3723" w:rsidRPr="00F355FE" w:rsidRDefault="002E3723" w:rsidP="00B95AE4">
      <w:pPr>
        <w:pStyle w:val="ListParagraph"/>
        <w:numPr>
          <w:ilvl w:val="0"/>
          <w:numId w:val="36"/>
        </w:numPr>
        <w:spacing w:after="0"/>
        <w:rPr>
          <w:sz w:val="28"/>
          <w:szCs w:val="28"/>
        </w:rPr>
      </w:pPr>
      <w:r w:rsidRPr="00F355FE">
        <w:rPr>
          <w:rFonts w:ascii="Times New Roman" w:hAnsi="Times New Roman" w:cs="Times New Roman"/>
          <w:sz w:val="28"/>
          <w:szCs w:val="28"/>
          <w:lang w:eastAsia="ru-RU"/>
        </w:rPr>
        <w:t>Результаты замеров занести в таблицу</w:t>
      </w:r>
      <w:r w:rsidRPr="00F355FE">
        <w:rPr>
          <w:lang w:eastAsia="ru-RU"/>
        </w:rPr>
        <w:t>.</w:t>
      </w:r>
    </w:p>
    <w:p w:rsidR="002E3723" w:rsidRDefault="002E3723" w:rsidP="00F355FE">
      <w:pPr>
        <w:pStyle w:val="ListParagraph"/>
        <w:spacing w:after="0"/>
        <w:rPr>
          <w:sz w:val="28"/>
          <w:szCs w:val="28"/>
        </w:rPr>
      </w:pPr>
      <w:r>
        <w:rPr>
          <w:noProof/>
          <w:lang w:eastAsia="ru-RU"/>
        </w:rPr>
        <w:pict>
          <v:shape id="Рисунок 44" o:spid="_x0000_i1072" type="#_x0000_t75" style="width:423.75pt;height:112.5pt;visibility:visible">
            <v:imagedata r:id="rId46" o:title=""/>
          </v:shape>
        </w:pict>
      </w:r>
    </w:p>
    <w:p w:rsidR="002E3723" w:rsidRDefault="002E3723" w:rsidP="00B95AE4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Построить </w:t>
      </w:r>
      <w:r w:rsidRPr="00F355FE">
        <w:rPr>
          <w:rFonts w:ascii="Times New Roman" w:hAnsi="Times New Roman" w:cs="Times New Roman"/>
          <w:sz w:val="28"/>
          <w:szCs w:val="28"/>
        </w:rPr>
        <w:t xml:space="preserve">векторные диаграммы для 1 и 3 опытов. </w:t>
      </w:r>
    </w:p>
    <w:p w:rsidR="002E3723" w:rsidRDefault="002E3723" w:rsidP="00B95AE4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</w:t>
      </w:r>
      <w:r w:rsidRPr="00F355FE">
        <w:rPr>
          <w:rFonts w:ascii="Times New Roman" w:hAnsi="Times New Roman" w:cs="Times New Roman"/>
          <w:sz w:val="28"/>
          <w:szCs w:val="28"/>
        </w:rPr>
        <w:t>ать выводы о работе.</w:t>
      </w:r>
    </w:p>
    <w:p w:rsidR="002E3723" w:rsidRDefault="002E3723" w:rsidP="00F355FE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E3723" w:rsidRPr="00F355FE" w:rsidRDefault="002E3723" w:rsidP="00F355FE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355FE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Исследование трехфазной цепи при включении потребителей</w:t>
      </w:r>
    </w:p>
    <w:p w:rsidR="002E3723" w:rsidRPr="00F355FE" w:rsidRDefault="002E3723" w:rsidP="00F355FE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F355FE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треугольником</w:t>
      </w:r>
    </w:p>
    <w:p w:rsidR="002E3723" w:rsidRPr="00F355FE" w:rsidRDefault="002E3723" w:rsidP="00B95AE4">
      <w:pPr>
        <w:pStyle w:val="ListParagraph"/>
        <w:numPr>
          <w:ilvl w:val="0"/>
          <w:numId w:val="37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F355FE">
        <w:rPr>
          <w:rFonts w:ascii="Times New Roman" w:hAnsi="Times New Roman" w:cs="Times New Roman"/>
          <w:sz w:val="28"/>
          <w:szCs w:val="28"/>
          <w:lang w:eastAsia="ru-RU"/>
        </w:rPr>
        <w:t>В этой работе требуется построить векторные диаграммы для первого и третьего опытов, если не было других указаний преподавателя. Векторные диаграммы напряжений и токов должны быть построены в масштабе по току (например 0,1А=1см) и напряжению (например 50В=1см). Начинаем с построения векторов фазных напряжений, которые выходят из одной точки и сдвинуты в пространстве на угол 120°. Далее строим векторы фазных токов, совпадающих по фазе с фазными напряжениями,так как нагрузка имеет активный характер.</w:t>
      </w:r>
    </w:p>
    <w:p w:rsidR="002E3723" w:rsidRPr="00F355FE" w:rsidRDefault="002E3723" w:rsidP="00F355FE">
      <w:pPr>
        <w:spacing w:after="0"/>
        <w:ind w:left="708"/>
        <w:rPr>
          <w:rFonts w:ascii="Times New Roman" w:hAnsi="Times New Roman" w:cs="Times New Roman"/>
          <w:sz w:val="28"/>
          <w:szCs w:val="28"/>
          <w:lang w:eastAsia="ru-RU"/>
        </w:rPr>
      </w:pPr>
      <w:r w:rsidRPr="00F355FE">
        <w:rPr>
          <w:rFonts w:ascii="Times New Roman" w:hAnsi="Times New Roman" w:cs="Times New Roman"/>
          <w:sz w:val="28"/>
          <w:szCs w:val="28"/>
          <w:lang w:eastAsia="ru-RU"/>
        </w:rPr>
        <w:t>Векторы линейных токов представляют собой разности двух фазных токов.При этом вектор разности получается, если концы двух выходящих из одной точки векторов (фазные токи) соединяются вектором (линейный ток) и стрелка ставится к вектору, из которого вычитают.</w:t>
      </w:r>
    </w:p>
    <w:p w:rsidR="002E3723" w:rsidRDefault="002E3723" w:rsidP="00B95AE4">
      <w:pPr>
        <w:pStyle w:val="ListParagraph"/>
        <w:numPr>
          <w:ilvl w:val="0"/>
          <w:numId w:val="3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55FE">
        <w:rPr>
          <w:rFonts w:ascii="Times New Roman" w:hAnsi="Times New Roman" w:cs="Times New Roman"/>
          <w:sz w:val="28"/>
          <w:szCs w:val="28"/>
          <w:lang w:eastAsia="ru-RU"/>
        </w:rPr>
        <w:t>В выводе необходимо проверить, соблюдаются ли основные соотношения для фазных и линейных токов и напряжений при соединении нагрузки треугольником по результатам замеров первого опыта. Объяснить, что произошло со схемой, когда оборвали один из линейных проводов, и по какой причине изменились линейные токи в третьем опыте.</w:t>
      </w:r>
    </w:p>
    <w:p w:rsidR="002E3723" w:rsidRDefault="002E3723" w:rsidP="00F355FE">
      <w:pPr>
        <w:pStyle w:val="ListParagraph"/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F355F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355FE">
        <w:rPr>
          <w:rFonts w:ascii="Times New Roman" w:hAnsi="Times New Roman" w:cs="Times New Roman"/>
          <w:b/>
          <w:bCs/>
          <w:sz w:val="28"/>
          <w:szCs w:val="28"/>
        </w:rPr>
        <w:t>Вопросы для самопроверки и закрепления</w:t>
      </w:r>
    </w:p>
    <w:p w:rsidR="002E3723" w:rsidRPr="00F355FE" w:rsidRDefault="002E3723" w:rsidP="00B95AE4">
      <w:pPr>
        <w:pStyle w:val="ListParagraph"/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F355FE">
        <w:rPr>
          <w:rFonts w:ascii="Times New Roman" w:hAnsi="Times New Roman" w:cs="Times New Roman"/>
          <w:sz w:val="28"/>
          <w:szCs w:val="28"/>
          <w:lang w:eastAsia="ru-RU"/>
        </w:rPr>
        <w:t>Какая система называется трехфазной системой?</w:t>
      </w:r>
    </w:p>
    <w:p w:rsidR="002E3723" w:rsidRPr="00F355FE" w:rsidRDefault="002E3723" w:rsidP="00B95AE4">
      <w:pPr>
        <w:pStyle w:val="ListParagraph"/>
        <w:numPr>
          <w:ilvl w:val="0"/>
          <w:numId w:val="38"/>
        </w:numPr>
        <w:spacing w:after="0"/>
        <w:rPr>
          <w:rFonts w:ascii="Times New Roman" w:hAnsi="Times New Roman" w:cs="Times New Roman"/>
          <w:spacing w:val="-20"/>
          <w:sz w:val="28"/>
          <w:szCs w:val="28"/>
          <w:lang w:eastAsia="ru-RU"/>
        </w:rPr>
      </w:pPr>
      <w:r w:rsidRPr="00F355FE">
        <w:rPr>
          <w:rFonts w:ascii="Times New Roman" w:hAnsi="Times New Roman" w:cs="Times New Roman"/>
          <w:sz w:val="28"/>
          <w:szCs w:val="28"/>
        </w:rPr>
        <w:t>Как получается соединение потребителя</w:t>
      </w:r>
      <w:r w:rsidRPr="00F355FE">
        <w:rPr>
          <w:rFonts w:ascii="Times New Roman" w:hAnsi="Times New Roman" w:cs="Times New Roman"/>
          <w:sz w:val="28"/>
          <w:szCs w:val="28"/>
          <w:lang w:eastAsia="ru-RU"/>
        </w:rPr>
        <w:t>треугольником?</w:t>
      </w:r>
    </w:p>
    <w:p w:rsidR="002E3723" w:rsidRDefault="002E3723" w:rsidP="00B95AE4">
      <w:pPr>
        <w:pStyle w:val="ListParagraph"/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55FE">
        <w:rPr>
          <w:rFonts w:ascii="Times New Roman" w:hAnsi="Times New Roman" w:cs="Times New Roman"/>
          <w:sz w:val="28"/>
          <w:szCs w:val="28"/>
          <w:lang w:eastAsia="ru-RU"/>
        </w:rPr>
        <w:t>Какие соотношения между фазными и линейными напряжениями и токами известны?</w:t>
      </w:r>
    </w:p>
    <w:p w:rsidR="002E3723" w:rsidRPr="00F355FE" w:rsidRDefault="002E3723" w:rsidP="00B95AE4">
      <w:pPr>
        <w:pStyle w:val="ListParagraph"/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F355FE">
        <w:rPr>
          <w:rFonts w:ascii="Times New Roman" w:hAnsi="Times New Roman" w:cs="Times New Roman"/>
          <w:sz w:val="28"/>
          <w:szCs w:val="28"/>
          <w:lang w:eastAsia="ru-RU"/>
        </w:rPr>
        <w:t>Почему фазное напряжение равно линейному?</w:t>
      </w:r>
    </w:p>
    <w:p w:rsidR="002E3723" w:rsidRDefault="002E3723" w:rsidP="00B95AE4">
      <w:pPr>
        <w:pStyle w:val="ListParagraph"/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55FE">
        <w:rPr>
          <w:rFonts w:ascii="Times New Roman" w:hAnsi="Times New Roman" w:cs="Times New Roman"/>
          <w:sz w:val="28"/>
          <w:szCs w:val="28"/>
          <w:lang w:eastAsia="ru-RU"/>
        </w:rPr>
        <w:t>Почему фазный ток и фазное напряжение совпадают по фазе?</w:t>
      </w:r>
    </w:p>
    <w:p w:rsidR="002E3723" w:rsidRPr="0043389A" w:rsidRDefault="002E3723" w:rsidP="00B95AE4">
      <w:pPr>
        <w:pStyle w:val="ListParagraph"/>
        <w:numPr>
          <w:ilvl w:val="0"/>
          <w:numId w:val="3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355FE">
        <w:rPr>
          <w:rFonts w:ascii="Times New Roman" w:hAnsi="Times New Roman" w:cs="Times New Roman"/>
          <w:spacing w:val="-10"/>
          <w:sz w:val="28"/>
          <w:szCs w:val="28"/>
        </w:rPr>
        <w:t>Как построить на векторной диаграмме линейные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токи?</w:t>
      </w:r>
    </w:p>
    <w:p w:rsidR="002E3723" w:rsidRDefault="002E3723" w:rsidP="004338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4338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4338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4338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4338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4338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4338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E3723" w:rsidRDefault="002E3723" w:rsidP="0043389A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707193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ЛАБОРАТОРНАЯ РАБОТА №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13</w:t>
      </w:r>
    </w:p>
    <w:p w:rsidR="002E3723" w:rsidRDefault="002E3723" w:rsidP="0043389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3389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Исследование переходных процессов в RC -цепи</w:t>
      </w:r>
    </w:p>
    <w:p w:rsidR="002E3723" w:rsidRDefault="002E3723" w:rsidP="005376F9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</w:p>
    <w:p w:rsidR="002E3723" w:rsidRDefault="002E3723" w:rsidP="005376F9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Построить кривые напряжения и тока при заряде и разряде конденсатора</w:t>
      </w:r>
    </w:p>
    <w:p w:rsidR="002E3723" w:rsidRDefault="002E3723" w:rsidP="005376F9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776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 и приборы:</w:t>
      </w:r>
    </w:p>
    <w:p w:rsidR="002E3723" w:rsidRDefault="002E3723" w:rsidP="00A776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</w:rPr>
        <w:t>конденсатор известной емкости;</w:t>
      </w:r>
    </w:p>
    <w:p w:rsidR="002E3723" w:rsidRDefault="002E3723" w:rsidP="00A776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</w:t>
      </w:r>
      <w:r w:rsidRPr="00A77673">
        <w:rPr>
          <w:rFonts w:ascii="Times New Roman" w:hAnsi="Times New Roman" w:cs="Times New Roman"/>
          <w:sz w:val="28"/>
          <w:szCs w:val="28"/>
        </w:rPr>
        <w:t xml:space="preserve">зистор, </w:t>
      </w:r>
    </w:p>
    <w:p w:rsidR="002E3723" w:rsidRDefault="002E3723" w:rsidP="00A776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77673">
        <w:rPr>
          <w:rFonts w:ascii="Times New Roman" w:hAnsi="Times New Roman" w:cs="Times New Roman"/>
          <w:sz w:val="28"/>
          <w:szCs w:val="28"/>
        </w:rPr>
        <w:t xml:space="preserve">переключатель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77673">
        <w:rPr>
          <w:rFonts w:ascii="Times New Roman" w:hAnsi="Times New Roman" w:cs="Times New Roman"/>
          <w:sz w:val="28"/>
          <w:szCs w:val="28"/>
        </w:rPr>
        <w:t xml:space="preserve">П» 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E3723" w:rsidRDefault="002E3723" w:rsidP="00A776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-вольтметр 2 шт. </w:t>
      </w:r>
      <w:r w:rsidRPr="00A7767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E3723" w:rsidRDefault="002E3723" w:rsidP="00A776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77673">
        <w:rPr>
          <w:rFonts w:ascii="Times New Roman" w:hAnsi="Times New Roman" w:cs="Times New Roman"/>
          <w:sz w:val="28"/>
          <w:szCs w:val="28"/>
        </w:rPr>
        <w:t xml:space="preserve">секундомер </w:t>
      </w:r>
    </w:p>
    <w:p w:rsidR="002E3723" w:rsidRDefault="002E3723" w:rsidP="00A776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-соединительные провода.</w:t>
      </w:r>
    </w:p>
    <w:p w:rsidR="002E3723" w:rsidRDefault="002E3723" w:rsidP="00A776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проведения работы:</w:t>
      </w:r>
    </w:p>
    <w:p w:rsidR="002E3723" w:rsidRDefault="002E3723" w:rsidP="00B95AE4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Собрать электрическую цепь по схеме:</w:t>
      </w:r>
    </w:p>
    <w:p w:rsidR="002E3723" w:rsidRDefault="002E3723" w:rsidP="00A77673">
      <w:pPr>
        <w:pStyle w:val="ListParagraph"/>
        <w:spacing w:after="0"/>
        <w:ind w:left="43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45" o:spid="_x0000_i1073" type="#_x0000_t75" style="width:279pt;height:100.5pt;visibility:visible">
            <v:imagedata r:id="rId47" o:title=""/>
          </v:shape>
        </w:pict>
      </w:r>
    </w:p>
    <w:p w:rsidR="002E3723" w:rsidRPr="00A77673" w:rsidRDefault="002E3723" w:rsidP="00B95AE4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A77673">
        <w:rPr>
          <w:rFonts w:ascii="Times New Roman" w:hAnsi="Times New Roman" w:cs="Times New Roman"/>
          <w:sz w:val="28"/>
          <w:szCs w:val="28"/>
          <w:lang w:eastAsia="ru-RU"/>
        </w:rPr>
        <w:t>После проверки схемы преподавателем поставить пере</w:t>
      </w:r>
      <w:r w:rsidRPr="00A77673">
        <w:rPr>
          <w:rFonts w:ascii="Times New Roman" w:hAnsi="Times New Roman" w:cs="Times New Roman"/>
          <w:sz w:val="28"/>
          <w:szCs w:val="28"/>
          <w:lang w:eastAsia="ru-RU"/>
        </w:rPr>
        <w:softHyphen/>
        <w:t>ключатель П в среднее положение, включить рубильник и изме</w:t>
      </w:r>
      <w:r w:rsidRPr="00A77673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рить напряжение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источника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U</w:t>
      </w:r>
      <w:r w:rsidRPr="00A7767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E3723" w:rsidRPr="00A77673" w:rsidRDefault="002E3723" w:rsidP="00B95AE4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A77673">
        <w:rPr>
          <w:rFonts w:ascii="Times New Roman" w:hAnsi="Times New Roman" w:cs="Times New Roman"/>
          <w:sz w:val="28"/>
          <w:szCs w:val="28"/>
          <w:lang w:eastAsia="ru-RU"/>
        </w:rPr>
        <w:t>Установив переключатель П в первое положение, вклю</w:t>
      </w:r>
      <w:r w:rsidRPr="00A77673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чить конденсатор в сеть; через каждые 20 с. записывать показания вольтметра </w:t>
      </w:r>
      <w:r w:rsidRPr="00A77673">
        <w:rPr>
          <w:rFonts w:ascii="Times New Roman" w:hAnsi="Times New Roman" w:cs="Times New Roman"/>
          <w:sz w:val="28"/>
          <w:szCs w:val="28"/>
          <w:lang w:val="en-US" w:eastAsia="ru-RU"/>
        </w:rPr>
        <w:t>V</w:t>
      </w:r>
      <w:r w:rsidRPr="00A77673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A77673">
        <w:rPr>
          <w:rFonts w:ascii="Times New Roman" w:hAnsi="Times New Roman" w:cs="Times New Roman"/>
          <w:sz w:val="28"/>
          <w:szCs w:val="28"/>
          <w:lang w:eastAsia="ru-RU"/>
        </w:rPr>
        <w:t>, подключенного к пластинамконденсатора для каждого опыта определить величину зарядного тока.</w:t>
      </w:r>
    </w:p>
    <w:p w:rsidR="002E3723" w:rsidRPr="00A77673" w:rsidRDefault="002E3723" w:rsidP="00A77673">
      <w:pPr>
        <w:pStyle w:val="ListParagraph"/>
        <w:spacing w:after="0"/>
        <w:ind w:left="432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46" o:spid="_x0000_i1074" type="#_x0000_t75" style="width:70.5pt;height:26.25pt;visibility:visible">
            <v:imagedata r:id="rId48" o:title=""/>
          </v:shape>
        </w:pict>
      </w:r>
    </w:p>
    <w:p w:rsidR="002E3723" w:rsidRDefault="002E3723" w:rsidP="00B95AE4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A77673">
        <w:rPr>
          <w:rFonts w:ascii="Times New Roman" w:hAnsi="Times New Roman" w:cs="Times New Roman"/>
          <w:sz w:val="28"/>
          <w:szCs w:val="28"/>
          <w:lang w:eastAsia="ru-RU"/>
        </w:rPr>
        <w:t>Показания приборов и результаты вычислений записать в таблицу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E3723" w:rsidRDefault="002E3723" w:rsidP="007E51AD">
      <w:pPr>
        <w:pStyle w:val="ListParagraph"/>
        <w:ind w:left="43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47" o:spid="_x0000_i1075" type="#_x0000_t75" style="width:354pt;height:141.75pt;visibility:visible">
            <v:imagedata r:id="rId49" o:title=""/>
          </v:shape>
        </w:pict>
      </w:r>
    </w:p>
    <w:p w:rsidR="002E3723" w:rsidRDefault="002E3723" w:rsidP="00B95AE4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Построить графики зависимости</w:t>
      </w:r>
    </w:p>
    <w:p w:rsidR="002E3723" w:rsidRDefault="002E3723" w:rsidP="007E51AD">
      <w:pPr>
        <w:pStyle w:val="ListParagraph"/>
        <w:ind w:left="432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pict>
          <v:shape id="Рисунок 48" o:spid="_x0000_i1076" type="#_x0000_t75" style="width:217.5pt;height:25.5pt;visibility:visible">
            <v:imagedata r:id="rId50" o:title=""/>
          </v:shape>
        </w:pict>
      </w:r>
    </w:p>
    <w:p w:rsidR="002E3723" w:rsidRPr="007E51AD" w:rsidRDefault="002E3723" w:rsidP="00B95AE4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E51AD">
        <w:rPr>
          <w:rFonts w:ascii="Times New Roman" w:hAnsi="Times New Roman" w:cs="Times New Roman"/>
          <w:sz w:val="28"/>
          <w:szCs w:val="28"/>
          <w:lang w:eastAsia="ru-RU"/>
        </w:rPr>
        <w:t xml:space="preserve">Пользуясь графиком, определить постоянную времени цепи </w: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begin"/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instrText xml:space="preserve"> QUOTE </w:instrText>
      </w:r>
      <w:r>
        <w:pict>
          <v:shape id="_x0000_i1077" type="#_x0000_t75" style="width:11.25pt;height:16.5pt">
            <v:imagedata r:id="rId51" o:title="" chromakey="white"/>
          </v:shape>
        </w:pic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separate"/>
      </w:r>
      <w:r>
        <w:pict>
          <v:shape id="_x0000_i1078" type="#_x0000_t75" style="width:11.25pt;height:16.5pt">
            <v:imagedata r:id="rId51" o:title="" chromakey="white"/>
          </v:shape>
        </w:pic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end"/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t xml:space="preserve">. Для этого на кривой </w:t>
      </w:r>
      <w:r w:rsidRPr="007E51AD">
        <w:rPr>
          <w:rFonts w:ascii="Times New Roman" w:hAnsi="Times New Roman" w:cs="Times New Roman"/>
          <w:i/>
          <w:iCs/>
          <w:spacing w:val="-30"/>
          <w:sz w:val="28"/>
          <w:szCs w:val="28"/>
          <w:lang w:val="en-US"/>
        </w:rPr>
        <w:t>Uc</w:t>
      </w:r>
      <w:r>
        <w:rPr>
          <w:rFonts w:ascii="Times New Roman" w:hAnsi="Times New Roman" w:cs="Times New Roman"/>
          <w:i/>
          <w:iCs/>
          <w:spacing w:val="-30"/>
          <w:sz w:val="28"/>
          <w:szCs w:val="28"/>
        </w:rPr>
        <w:t xml:space="preserve"> = </w:t>
      </w:r>
      <w:r w:rsidRPr="00CB0979">
        <w:rPr>
          <w:rFonts w:ascii="Times New Roman" w:hAnsi="Times New Roman" w:cs="Times New Roman"/>
          <w:spacing w:val="-30"/>
          <w:sz w:val="28"/>
          <w:szCs w:val="28"/>
        </w:rPr>
        <w:fldChar w:fldCharType="begin"/>
      </w:r>
      <w:r w:rsidRPr="00CB0979">
        <w:rPr>
          <w:rFonts w:ascii="Times New Roman" w:hAnsi="Times New Roman" w:cs="Times New Roman"/>
          <w:spacing w:val="-30"/>
          <w:sz w:val="28"/>
          <w:szCs w:val="28"/>
        </w:rPr>
        <w:instrText xml:space="preserve"> QUOTE </w:instrText>
      </w:r>
      <w:r>
        <w:pict>
          <v:shape id="_x0000_i1079" type="#_x0000_t75" style="width:14.25pt;height:16.5pt">
            <v:imagedata r:id="rId20" o:title="" chromakey="white"/>
          </v:shape>
        </w:pict>
      </w:r>
      <w:r w:rsidRPr="00CB0979">
        <w:rPr>
          <w:rFonts w:ascii="Times New Roman" w:hAnsi="Times New Roman" w:cs="Times New Roman"/>
          <w:spacing w:val="-30"/>
          <w:sz w:val="28"/>
          <w:szCs w:val="28"/>
        </w:rPr>
        <w:instrText xml:space="preserve"> </w:instrText>
      </w:r>
      <w:r w:rsidRPr="00CB0979">
        <w:rPr>
          <w:rFonts w:ascii="Times New Roman" w:hAnsi="Times New Roman" w:cs="Times New Roman"/>
          <w:spacing w:val="-30"/>
          <w:sz w:val="28"/>
          <w:szCs w:val="28"/>
        </w:rPr>
        <w:fldChar w:fldCharType="separate"/>
      </w:r>
      <w:r>
        <w:pict>
          <v:shape id="_x0000_i1080" type="#_x0000_t75" style="width:14.25pt;height:16.5pt">
            <v:imagedata r:id="rId20" o:title="" chromakey="white"/>
          </v:shape>
        </w:pict>
      </w:r>
      <w:r w:rsidRPr="00CB0979">
        <w:rPr>
          <w:rFonts w:ascii="Times New Roman" w:hAnsi="Times New Roman" w:cs="Times New Roman"/>
          <w:spacing w:val="-30"/>
          <w:sz w:val="28"/>
          <w:szCs w:val="28"/>
        </w:rPr>
        <w:fldChar w:fldCharType="end"/>
      </w:r>
      <w:r w:rsidRPr="007E51AD">
        <w:rPr>
          <w:rFonts w:ascii="Times New Roman" w:hAnsi="Times New Roman" w:cs="Times New Roman"/>
          <w:i/>
          <w:iCs/>
          <w:spacing w:val="-30"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spacing w:val="-30"/>
          <w:sz w:val="28"/>
          <w:szCs w:val="28"/>
          <w:lang w:val="en-US"/>
        </w:rPr>
        <w:t>t</w:t>
      </w:r>
      <w:r w:rsidRPr="007E51AD">
        <w:rPr>
          <w:rFonts w:ascii="Times New Roman" w:hAnsi="Times New Roman" w:cs="Times New Roman"/>
          <w:i/>
          <w:iCs/>
          <w:spacing w:val="-30"/>
          <w:sz w:val="28"/>
          <w:szCs w:val="28"/>
        </w:rPr>
        <w:t>)</w:t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t>надо найти то</w:t>
      </w: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ку, ордината которой равна 0,63 </w:t>
      </w:r>
      <w:r>
        <w:rPr>
          <w:rFonts w:ascii="Times New Roman" w:hAnsi="Times New Roman" w:cs="Times New Roman"/>
          <w:i/>
          <w:iCs/>
          <w:spacing w:val="-30"/>
          <w:sz w:val="28"/>
          <w:szCs w:val="28"/>
        </w:rPr>
        <w:t>U</w:t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t>. Абсцисса этой топки в выбранном масштабе в</w:t>
      </w:r>
      <w:r>
        <w:rPr>
          <w:rFonts w:ascii="Times New Roman" w:hAnsi="Times New Roman" w:cs="Times New Roman"/>
          <w:sz w:val="28"/>
          <w:szCs w:val="28"/>
          <w:lang w:eastAsia="ru-RU"/>
        </w:rPr>
        <w:t>ыражает постоянную времени цепи</w: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begin"/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instrText xml:space="preserve"> QUOTE </w:instrText>
      </w:r>
      <w:r>
        <w:pict>
          <v:shape id="_x0000_i1081" type="#_x0000_t75" style="width:11.25pt;height:16.5pt">
            <v:imagedata r:id="rId51" o:title="" chromakey="white"/>
          </v:shape>
        </w:pic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separate"/>
      </w:r>
      <w:r>
        <w:pict>
          <v:shape id="_x0000_i1082" type="#_x0000_t75" style="width:11.25pt;height:16.5pt">
            <v:imagedata r:id="rId51" o:title="" chromakey="white"/>
          </v:shape>
        </w:pic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end"/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</w:p>
    <w:p w:rsidR="002E3723" w:rsidRPr="007E51AD" w:rsidRDefault="002E3723" w:rsidP="00B95AE4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E51AD">
        <w:rPr>
          <w:rFonts w:ascii="Times New Roman" w:hAnsi="Times New Roman" w:cs="Times New Roman"/>
          <w:sz w:val="28"/>
          <w:szCs w:val="28"/>
          <w:lang w:eastAsia="ru-RU"/>
        </w:rPr>
        <w:t xml:space="preserve">Определить </w: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begin"/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instrText xml:space="preserve"> QUOTE </w:instrText>
      </w:r>
      <w:r>
        <w:pict>
          <v:shape id="_x0000_i1083" type="#_x0000_t75" style="width:11.25pt;height:16.5pt">
            <v:imagedata r:id="rId51" o:title="" chromakey="white"/>
          </v:shape>
        </w:pic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separate"/>
      </w:r>
      <w:r>
        <w:pict>
          <v:shape id="_x0000_i1084" type="#_x0000_t75" style="width:11.25pt;height:16.5pt">
            <v:imagedata r:id="rId51" o:title="" chromakey="white"/>
          </v:shape>
        </w:pic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eastAsia="ru-RU"/>
        </w:rPr>
        <w:t>расч</w:t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t>етом и сравнить полученные результаты.</w:t>
      </w:r>
    </w:p>
    <w:p w:rsidR="002E3723" w:rsidRDefault="002E3723" w:rsidP="00B95AE4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E51AD">
        <w:rPr>
          <w:rFonts w:ascii="Times New Roman" w:hAnsi="Times New Roman" w:cs="Times New Roman"/>
          <w:sz w:val="28"/>
          <w:szCs w:val="28"/>
          <w:lang w:eastAsia="ru-RU"/>
        </w:rPr>
        <w:t>Поставив переключатель П во 2-ое положение, про</w:t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softHyphen/>
        <w:t>извести разрядку конденсатора.Через каждые 20 сек. з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аписывать показания вольтметра </w:t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t>подключенного к пластинам конденсатора.Для каждого опыта вычислить величину разрядного тока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E3723" w:rsidRDefault="002E3723" w:rsidP="007E51AD">
      <w:pPr>
        <w:pStyle w:val="ListParagraph"/>
        <w:spacing w:after="0"/>
        <w:ind w:left="432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49" o:spid="_x0000_i1085" type="#_x0000_t75" style="width:63.75pt;height:28.5pt;visibility:visible">
            <v:imagedata r:id="rId52" o:title=""/>
          </v:shape>
        </w:pict>
      </w:r>
    </w:p>
    <w:p w:rsidR="002E3723" w:rsidRPr="00162E71" w:rsidRDefault="002E3723" w:rsidP="00162E71">
      <w:pPr>
        <w:spacing w:after="0"/>
        <w:ind w:firstLine="432"/>
        <w:rPr>
          <w:rFonts w:ascii="Times New Roman" w:hAnsi="Times New Roman" w:cs="Times New Roman"/>
          <w:sz w:val="28"/>
          <w:szCs w:val="28"/>
          <w:lang w:eastAsia="ru-RU"/>
        </w:rPr>
      </w:pPr>
      <w:r w:rsidRPr="00162E71">
        <w:rPr>
          <w:rFonts w:ascii="Times New Roman" w:hAnsi="Times New Roman" w:cs="Times New Roman"/>
          <w:sz w:val="28"/>
          <w:szCs w:val="28"/>
          <w:lang w:eastAsia="ru-RU"/>
        </w:rPr>
        <w:t>Показания приборов и результата расчетов записать в таблицу.</w:t>
      </w:r>
    </w:p>
    <w:p w:rsidR="002E3723" w:rsidRPr="00162E71" w:rsidRDefault="002E3723" w:rsidP="00B95AE4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62E71">
        <w:rPr>
          <w:rFonts w:ascii="Times New Roman" w:hAnsi="Times New Roman" w:cs="Times New Roman"/>
          <w:sz w:val="28"/>
          <w:szCs w:val="28"/>
          <w:lang w:eastAsia="ru-RU"/>
        </w:rPr>
        <w:t>Выключить рубильник.</w:t>
      </w:r>
    </w:p>
    <w:p w:rsidR="002E3723" w:rsidRDefault="002E3723" w:rsidP="00B95AE4">
      <w:pPr>
        <w:pStyle w:val="ListParagraph"/>
        <w:numPr>
          <w:ilvl w:val="0"/>
          <w:numId w:val="39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62E71">
        <w:rPr>
          <w:rFonts w:ascii="Times New Roman" w:hAnsi="Times New Roman" w:cs="Times New Roman"/>
          <w:sz w:val="28"/>
          <w:szCs w:val="28"/>
          <w:lang w:eastAsia="ru-RU"/>
        </w:rPr>
        <w:t>По полученным данным построить графики завис</w:t>
      </w:r>
      <w:r>
        <w:rPr>
          <w:rFonts w:ascii="Times New Roman" w:hAnsi="Times New Roman" w:cs="Times New Roman"/>
          <w:sz w:val="28"/>
          <w:szCs w:val="28"/>
          <w:lang w:eastAsia="ru-RU"/>
        </w:rPr>
        <w:t>имости:</w:t>
      </w:r>
    </w:p>
    <w:p w:rsidR="002E3723" w:rsidRDefault="002E3723" w:rsidP="00162E71">
      <w:pPr>
        <w:pStyle w:val="ListParagraph"/>
        <w:spacing w:after="0"/>
        <w:ind w:left="432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50" o:spid="_x0000_i1086" type="#_x0000_t75" style="width:217.5pt;height:25.5pt;visibility:visible">
            <v:imagedata r:id="rId50" o:title=""/>
          </v:shape>
        </w:pict>
      </w:r>
    </w:p>
    <w:p w:rsidR="002E3723" w:rsidRDefault="002E3723" w:rsidP="00162E71">
      <w:pPr>
        <w:pStyle w:val="ListParagraph"/>
        <w:spacing w:after="0"/>
        <w:ind w:left="432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Рисунок 51" o:spid="_x0000_i1087" type="#_x0000_t75" style="width:376.5pt;height:155.25pt;visibility:visible">
            <v:imagedata r:id="rId53" o:title=""/>
          </v:shape>
        </w:pict>
      </w:r>
    </w:p>
    <w:p w:rsidR="002E3723" w:rsidRPr="00162E71" w:rsidRDefault="002E3723" w:rsidP="00162E7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62E71">
        <w:rPr>
          <w:rFonts w:ascii="Times New Roman" w:hAnsi="Times New Roman" w:cs="Times New Roman"/>
          <w:sz w:val="28"/>
          <w:szCs w:val="28"/>
          <w:lang w:eastAsia="ru-RU"/>
        </w:rPr>
        <w:t>10</w:t>
      </w:r>
      <w:r w:rsidRPr="00162E71">
        <w:rPr>
          <w:lang w:eastAsia="ru-RU"/>
        </w:rPr>
        <w:t xml:space="preserve">. </w:t>
      </w:r>
      <w:r w:rsidRPr="00162E71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измерений, расчетов </w:t>
      </w:r>
      <w:r>
        <w:rPr>
          <w:rFonts w:ascii="Times New Roman" w:hAnsi="Times New Roman" w:cs="Times New Roman"/>
          <w:sz w:val="28"/>
          <w:szCs w:val="28"/>
          <w:lang w:eastAsia="ru-RU"/>
        </w:rPr>
        <w:t>и вывода показать преподавателю</w:t>
      </w:r>
      <w:r w:rsidRPr="00162E71">
        <w:rPr>
          <w:rFonts w:ascii="Times New Roman" w:hAnsi="Times New Roman" w:cs="Times New Roman"/>
          <w:sz w:val="28"/>
          <w:szCs w:val="28"/>
          <w:lang w:eastAsia="ru-RU"/>
        </w:rPr>
        <w:t>, после его разрешения разобрать цепь и приве</w:t>
      </w:r>
      <w:r w:rsidRPr="00162E71">
        <w:rPr>
          <w:rFonts w:ascii="Times New Roman" w:hAnsi="Times New Roman" w:cs="Times New Roman"/>
          <w:sz w:val="28"/>
          <w:szCs w:val="28"/>
          <w:lang w:eastAsia="ru-RU"/>
        </w:rPr>
        <w:softHyphen/>
        <w:t>сти в порядок рабочее место.</w:t>
      </w:r>
    </w:p>
    <w:p w:rsidR="002E3723" w:rsidRDefault="002E3723" w:rsidP="00162E7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62E71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Содержание отчета.</w:t>
      </w:r>
    </w:p>
    <w:p w:rsidR="002E3723" w:rsidRDefault="002E3723" w:rsidP="00162E7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62E71">
        <w:rPr>
          <w:rFonts w:ascii="Times New Roman" w:hAnsi="Times New Roman" w:cs="Times New Roman"/>
          <w:sz w:val="28"/>
          <w:szCs w:val="28"/>
          <w:lang w:eastAsia="ru-RU"/>
        </w:rPr>
        <w:t>Схема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включения приборов, таблица с </w:t>
      </w:r>
      <w:r w:rsidRPr="00162E71">
        <w:rPr>
          <w:rFonts w:ascii="Times New Roman" w:hAnsi="Times New Roman" w:cs="Times New Roman"/>
          <w:sz w:val="28"/>
          <w:szCs w:val="28"/>
          <w:lang w:eastAsia="ru-RU"/>
        </w:rPr>
        <w:t>результатами измерений и расчетов, графики зависимости при заряде и разр</w:t>
      </w:r>
      <w:r>
        <w:rPr>
          <w:rFonts w:ascii="Times New Roman" w:hAnsi="Times New Roman" w:cs="Times New Roman"/>
          <w:sz w:val="28"/>
          <w:szCs w:val="28"/>
          <w:lang w:eastAsia="ru-RU"/>
        </w:rPr>
        <w:t>яде конденсатора и их а</w:t>
      </w:r>
      <w:r w:rsidRPr="00162E71">
        <w:rPr>
          <w:rFonts w:ascii="Times New Roman" w:hAnsi="Times New Roman" w:cs="Times New Roman"/>
          <w:sz w:val="28"/>
          <w:szCs w:val="28"/>
          <w:lang w:eastAsia="ru-RU"/>
        </w:rPr>
        <w:t>нализ.</w:t>
      </w:r>
    </w:p>
    <w:p w:rsidR="002E3723" w:rsidRDefault="002E3723" w:rsidP="00162E7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162E7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162E7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162E71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2E3723" w:rsidRDefault="002E3723" w:rsidP="003A7318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 w:rsidRPr="00707193">
        <w:rPr>
          <w:rFonts w:ascii="Times New Roman" w:hAnsi="Times New Roman" w:cs="Times New Roman"/>
          <w:b/>
          <w:bCs/>
          <w:spacing w:val="-10"/>
          <w:sz w:val="28"/>
          <w:szCs w:val="28"/>
        </w:rPr>
        <w:t>ЛАБОРАТОРНАЯ РАБОТА №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13-14</w:t>
      </w:r>
    </w:p>
    <w:p w:rsidR="002E3723" w:rsidRDefault="002E3723" w:rsidP="003A731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3389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Исследование переходных процессов в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RL</w:t>
      </w:r>
      <w:r w:rsidRPr="0043389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-цепи</w:t>
      </w:r>
    </w:p>
    <w:p w:rsidR="002E3723" w:rsidRDefault="002E3723" w:rsidP="003A7318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</w:p>
    <w:p w:rsidR="002E3723" w:rsidRDefault="002E3723" w:rsidP="003A7318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Построить кривые напряжения и тока при заряде и разряде конденсатора</w:t>
      </w:r>
    </w:p>
    <w:p w:rsidR="002E3723" w:rsidRDefault="002E3723" w:rsidP="003A7318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776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Оборудование и приборы:</w:t>
      </w:r>
    </w:p>
    <w:p w:rsidR="002E3723" w:rsidRDefault="002E3723" w:rsidP="003A7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</w:rPr>
        <w:t>конденсатор известной емкости;</w:t>
      </w:r>
    </w:p>
    <w:p w:rsidR="002E3723" w:rsidRDefault="002E3723" w:rsidP="003A7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</w:t>
      </w:r>
      <w:r w:rsidRPr="00A77673">
        <w:rPr>
          <w:rFonts w:ascii="Times New Roman" w:hAnsi="Times New Roman" w:cs="Times New Roman"/>
          <w:sz w:val="28"/>
          <w:szCs w:val="28"/>
        </w:rPr>
        <w:t xml:space="preserve">зистор, </w:t>
      </w:r>
    </w:p>
    <w:p w:rsidR="002E3723" w:rsidRDefault="002E3723" w:rsidP="003A7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77673">
        <w:rPr>
          <w:rFonts w:ascii="Times New Roman" w:hAnsi="Times New Roman" w:cs="Times New Roman"/>
          <w:sz w:val="28"/>
          <w:szCs w:val="28"/>
        </w:rPr>
        <w:t xml:space="preserve">переключатель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A77673">
        <w:rPr>
          <w:rFonts w:ascii="Times New Roman" w:hAnsi="Times New Roman" w:cs="Times New Roman"/>
          <w:sz w:val="28"/>
          <w:szCs w:val="28"/>
        </w:rPr>
        <w:t xml:space="preserve">П» 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E3723" w:rsidRDefault="002E3723" w:rsidP="003A7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-вольтметр 2 шт. </w:t>
      </w:r>
      <w:r w:rsidRPr="00A7767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E3723" w:rsidRDefault="002E3723" w:rsidP="003A7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77673">
        <w:rPr>
          <w:rFonts w:ascii="Times New Roman" w:hAnsi="Times New Roman" w:cs="Times New Roman"/>
          <w:sz w:val="28"/>
          <w:szCs w:val="28"/>
        </w:rPr>
        <w:t xml:space="preserve">секундомер </w:t>
      </w:r>
    </w:p>
    <w:p w:rsidR="002E3723" w:rsidRDefault="002E3723" w:rsidP="003A7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-соединительные провода.</w:t>
      </w:r>
    </w:p>
    <w:p w:rsidR="002E3723" w:rsidRDefault="002E3723" w:rsidP="003A73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проведения работы:</w:t>
      </w:r>
    </w:p>
    <w:p w:rsidR="002E3723" w:rsidRDefault="002E3723" w:rsidP="003A7318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Собрать электрическую цепь по схеме:</w:t>
      </w:r>
    </w:p>
    <w:p w:rsidR="002E3723" w:rsidRDefault="002E3723" w:rsidP="003A7318">
      <w:pPr>
        <w:pStyle w:val="ListParagraph"/>
        <w:spacing w:after="0"/>
        <w:ind w:left="43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_x0000_i1088" type="#_x0000_t75" style="width:279pt;height:100.5pt;visibility:visible">
            <v:imagedata r:id="rId47" o:title=""/>
          </v:shape>
        </w:pict>
      </w:r>
    </w:p>
    <w:p w:rsidR="002E3723" w:rsidRPr="00A77673" w:rsidRDefault="002E3723" w:rsidP="003A7318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A77673">
        <w:rPr>
          <w:rFonts w:ascii="Times New Roman" w:hAnsi="Times New Roman" w:cs="Times New Roman"/>
          <w:sz w:val="28"/>
          <w:szCs w:val="28"/>
          <w:lang w:eastAsia="ru-RU"/>
        </w:rPr>
        <w:t>После проверки схемы преподавателем поставить пере</w:t>
      </w:r>
      <w:r w:rsidRPr="00A77673">
        <w:rPr>
          <w:rFonts w:ascii="Times New Roman" w:hAnsi="Times New Roman" w:cs="Times New Roman"/>
          <w:sz w:val="28"/>
          <w:szCs w:val="28"/>
          <w:lang w:eastAsia="ru-RU"/>
        </w:rPr>
        <w:softHyphen/>
        <w:t>ключатель П в среднее положение, включить рубильник и изме</w:t>
      </w:r>
      <w:r w:rsidRPr="00A77673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рить напряжение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источника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U</w:t>
      </w:r>
      <w:r w:rsidRPr="00A7767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E3723" w:rsidRPr="00A77673" w:rsidRDefault="002E3723" w:rsidP="003A7318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A77673">
        <w:rPr>
          <w:rFonts w:ascii="Times New Roman" w:hAnsi="Times New Roman" w:cs="Times New Roman"/>
          <w:sz w:val="28"/>
          <w:szCs w:val="28"/>
          <w:lang w:eastAsia="ru-RU"/>
        </w:rPr>
        <w:t>Установив переключатель П в первое положение, вклю</w:t>
      </w:r>
      <w:r w:rsidRPr="00A77673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чить конденсатор в сеть; через каждые 20 с. записывать показания вольтметра </w:t>
      </w:r>
      <w:r w:rsidRPr="00A77673">
        <w:rPr>
          <w:rFonts w:ascii="Times New Roman" w:hAnsi="Times New Roman" w:cs="Times New Roman"/>
          <w:sz w:val="28"/>
          <w:szCs w:val="28"/>
          <w:lang w:val="en-US" w:eastAsia="ru-RU"/>
        </w:rPr>
        <w:t>V</w:t>
      </w:r>
      <w:r w:rsidRPr="00A77673">
        <w:rPr>
          <w:rFonts w:ascii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A77673">
        <w:rPr>
          <w:rFonts w:ascii="Times New Roman" w:hAnsi="Times New Roman" w:cs="Times New Roman"/>
          <w:sz w:val="28"/>
          <w:szCs w:val="28"/>
          <w:lang w:eastAsia="ru-RU"/>
        </w:rPr>
        <w:t>, подключенного к пластинамконденсатора для каждого опыта определить величину зарядного тока.</w:t>
      </w:r>
    </w:p>
    <w:p w:rsidR="002E3723" w:rsidRPr="00A77673" w:rsidRDefault="002E3723" w:rsidP="003A7318">
      <w:pPr>
        <w:pStyle w:val="ListParagraph"/>
        <w:spacing w:after="0"/>
        <w:ind w:left="432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_x0000_i1089" type="#_x0000_t75" style="width:70.5pt;height:26.25pt;visibility:visible">
            <v:imagedata r:id="rId48" o:title=""/>
          </v:shape>
        </w:pict>
      </w:r>
    </w:p>
    <w:p w:rsidR="002E3723" w:rsidRDefault="002E3723" w:rsidP="003A731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A77673">
        <w:rPr>
          <w:rFonts w:ascii="Times New Roman" w:hAnsi="Times New Roman" w:cs="Times New Roman"/>
          <w:sz w:val="28"/>
          <w:szCs w:val="28"/>
          <w:lang w:eastAsia="ru-RU"/>
        </w:rPr>
        <w:t>Показания приборов и результаты вычислений записать в таблицу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E3723" w:rsidRDefault="002E3723" w:rsidP="003A7318">
      <w:pPr>
        <w:pStyle w:val="ListParagraph"/>
        <w:ind w:left="43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_x0000_i1090" type="#_x0000_t75" style="width:354pt;height:141.75pt;visibility:visible">
            <v:imagedata r:id="rId49" o:title=""/>
          </v:shape>
        </w:pict>
      </w:r>
    </w:p>
    <w:p w:rsidR="002E3723" w:rsidRDefault="002E3723" w:rsidP="003A731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Построить графики зависимости</w:t>
      </w:r>
    </w:p>
    <w:p w:rsidR="002E3723" w:rsidRDefault="002E3723" w:rsidP="003A7318">
      <w:pPr>
        <w:pStyle w:val="ListParagraph"/>
        <w:ind w:left="432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pict>
          <v:shape id="_x0000_i1091" type="#_x0000_t75" style="width:217.5pt;height:25.5pt;visibility:visible">
            <v:imagedata r:id="rId50" o:title=""/>
          </v:shape>
        </w:pict>
      </w:r>
    </w:p>
    <w:p w:rsidR="002E3723" w:rsidRPr="007E51AD" w:rsidRDefault="002E3723" w:rsidP="003A7318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E51AD">
        <w:rPr>
          <w:rFonts w:ascii="Times New Roman" w:hAnsi="Times New Roman" w:cs="Times New Roman"/>
          <w:sz w:val="28"/>
          <w:szCs w:val="28"/>
          <w:lang w:eastAsia="ru-RU"/>
        </w:rPr>
        <w:t xml:space="preserve">Пользуясь графиком, определить постоянную времени цепи </w: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begin"/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instrText xml:space="preserve"> QUOTE </w:instrText>
      </w:r>
      <w:r>
        <w:pict>
          <v:shape id="_x0000_i1092" type="#_x0000_t75" style="width:11.25pt;height:16.5pt">
            <v:imagedata r:id="rId51" o:title="" chromakey="white"/>
          </v:shape>
        </w:pic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separate"/>
      </w:r>
      <w:r>
        <w:pict>
          <v:shape id="_x0000_i1093" type="#_x0000_t75" style="width:11.25pt;height:16.5pt">
            <v:imagedata r:id="rId51" o:title="" chromakey="white"/>
          </v:shape>
        </w:pic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end"/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t xml:space="preserve">. Для этого на кривой </w:t>
      </w:r>
      <w:r w:rsidRPr="007E51AD">
        <w:rPr>
          <w:rFonts w:ascii="Times New Roman" w:hAnsi="Times New Roman" w:cs="Times New Roman"/>
          <w:i/>
          <w:iCs/>
          <w:spacing w:val="-30"/>
          <w:sz w:val="28"/>
          <w:szCs w:val="28"/>
          <w:lang w:val="en-US"/>
        </w:rPr>
        <w:t>Uc</w:t>
      </w:r>
      <w:r>
        <w:rPr>
          <w:rFonts w:ascii="Times New Roman" w:hAnsi="Times New Roman" w:cs="Times New Roman"/>
          <w:i/>
          <w:iCs/>
          <w:spacing w:val="-30"/>
          <w:sz w:val="28"/>
          <w:szCs w:val="28"/>
        </w:rPr>
        <w:t xml:space="preserve"> = </w:t>
      </w:r>
      <w:r w:rsidRPr="00CB0979">
        <w:rPr>
          <w:rFonts w:ascii="Times New Roman" w:hAnsi="Times New Roman" w:cs="Times New Roman"/>
          <w:spacing w:val="-30"/>
          <w:sz w:val="28"/>
          <w:szCs w:val="28"/>
        </w:rPr>
        <w:fldChar w:fldCharType="begin"/>
      </w:r>
      <w:r w:rsidRPr="00CB0979">
        <w:rPr>
          <w:rFonts w:ascii="Times New Roman" w:hAnsi="Times New Roman" w:cs="Times New Roman"/>
          <w:spacing w:val="-30"/>
          <w:sz w:val="28"/>
          <w:szCs w:val="28"/>
        </w:rPr>
        <w:instrText xml:space="preserve"> QUOTE </w:instrText>
      </w:r>
      <w:r>
        <w:pict>
          <v:shape id="_x0000_i1094" type="#_x0000_t75" style="width:14.25pt;height:16.5pt">
            <v:imagedata r:id="rId20" o:title="" chromakey="white"/>
          </v:shape>
        </w:pict>
      </w:r>
      <w:r w:rsidRPr="00CB0979">
        <w:rPr>
          <w:rFonts w:ascii="Times New Roman" w:hAnsi="Times New Roman" w:cs="Times New Roman"/>
          <w:spacing w:val="-30"/>
          <w:sz w:val="28"/>
          <w:szCs w:val="28"/>
        </w:rPr>
        <w:instrText xml:space="preserve"> </w:instrText>
      </w:r>
      <w:r w:rsidRPr="00CB0979">
        <w:rPr>
          <w:rFonts w:ascii="Times New Roman" w:hAnsi="Times New Roman" w:cs="Times New Roman"/>
          <w:spacing w:val="-30"/>
          <w:sz w:val="28"/>
          <w:szCs w:val="28"/>
        </w:rPr>
        <w:fldChar w:fldCharType="separate"/>
      </w:r>
      <w:r>
        <w:pict>
          <v:shape id="_x0000_i1095" type="#_x0000_t75" style="width:14.25pt;height:16.5pt">
            <v:imagedata r:id="rId20" o:title="" chromakey="white"/>
          </v:shape>
        </w:pict>
      </w:r>
      <w:r w:rsidRPr="00CB0979">
        <w:rPr>
          <w:rFonts w:ascii="Times New Roman" w:hAnsi="Times New Roman" w:cs="Times New Roman"/>
          <w:spacing w:val="-30"/>
          <w:sz w:val="28"/>
          <w:szCs w:val="28"/>
        </w:rPr>
        <w:fldChar w:fldCharType="end"/>
      </w:r>
      <w:r w:rsidRPr="007E51AD">
        <w:rPr>
          <w:rFonts w:ascii="Times New Roman" w:hAnsi="Times New Roman" w:cs="Times New Roman"/>
          <w:i/>
          <w:iCs/>
          <w:spacing w:val="-30"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spacing w:val="-30"/>
          <w:sz w:val="28"/>
          <w:szCs w:val="28"/>
          <w:lang w:val="en-US"/>
        </w:rPr>
        <w:t>t</w:t>
      </w:r>
      <w:r w:rsidRPr="007E51AD">
        <w:rPr>
          <w:rFonts w:ascii="Times New Roman" w:hAnsi="Times New Roman" w:cs="Times New Roman"/>
          <w:i/>
          <w:iCs/>
          <w:spacing w:val="-30"/>
          <w:sz w:val="28"/>
          <w:szCs w:val="28"/>
        </w:rPr>
        <w:t>)</w:t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t>надо найти то</w:t>
      </w: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ку, ордината которой равна 0,63 </w:t>
      </w:r>
      <w:r>
        <w:rPr>
          <w:rFonts w:ascii="Times New Roman" w:hAnsi="Times New Roman" w:cs="Times New Roman"/>
          <w:i/>
          <w:iCs/>
          <w:spacing w:val="-30"/>
          <w:sz w:val="28"/>
          <w:szCs w:val="28"/>
        </w:rPr>
        <w:t>U</w:t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t>. Абсцисса этой топки в выбранном масштабе в</w:t>
      </w:r>
      <w:r>
        <w:rPr>
          <w:rFonts w:ascii="Times New Roman" w:hAnsi="Times New Roman" w:cs="Times New Roman"/>
          <w:sz w:val="28"/>
          <w:szCs w:val="28"/>
          <w:lang w:eastAsia="ru-RU"/>
        </w:rPr>
        <w:t>ыражает постоянную времени цепи</w: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begin"/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instrText xml:space="preserve"> QUOTE </w:instrText>
      </w:r>
      <w:r>
        <w:pict>
          <v:shape id="_x0000_i1096" type="#_x0000_t75" style="width:11.25pt;height:16.5pt">
            <v:imagedata r:id="rId51" o:title="" chromakey="white"/>
          </v:shape>
        </w:pic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separate"/>
      </w:r>
      <w:r>
        <w:pict>
          <v:shape id="_x0000_i1097" type="#_x0000_t75" style="width:11.25pt;height:16.5pt">
            <v:imagedata r:id="rId51" o:title="" chromakey="white"/>
          </v:shape>
        </w:pic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end"/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</w:p>
    <w:p w:rsidR="002E3723" w:rsidRPr="007E51AD" w:rsidRDefault="002E3723" w:rsidP="003A7318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E51AD">
        <w:rPr>
          <w:rFonts w:ascii="Times New Roman" w:hAnsi="Times New Roman" w:cs="Times New Roman"/>
          <w:sz w:val="28"/>
          <w:szCs w:val="28"/>
          <w:lang w:eastAsia="ru-RU"/>
        </w:rPr>
        <w:t xml:space="preserve">Определить </w: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begin"/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instrText xml:space="preserve"> QUOTE </w:instrText>
      </w:r>
      <w:r>
        <w:pict>
          <v:shape id="_x0000_i1098" type="#_x0000_t75" style="width:11.25pt;height:16.5pt">
            <v:imagedata r:id="rId51" o:title="" chromakey="white"/>
          </v:shape>
        </w:pic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instrText xml:space="preserve"> </w:instrTex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separate"/>
      </w:r>
      <w:r>
        <w:pict>
          <v:shape id="_x0000_i1099" type="#_x0000_t75" style="width:11.25pt;height:16.5pt">
            <v:imagedata r:id="rId51" o:title="" chromakey="white"/>
          </v:shape>
        </w:pict>
      </w:r>
      <w:r w:rsidRPr="00CB0979">
        <w:rPr>
          <w:rFonts w:ascii="Times New Roman" w:hAnsi="Times New Roman" w:cs="Times New Roman"/>
          <w:sz w:val="28"/>
          <w:szCs w:val="28"/>
          <w:lang w:eastAsia="ru-RU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eastAsia="ru-RU"/>
        </w:rPr>
        <w:t>расч</w:t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t>етом и сравнить полученные результаты.</w:t>
      </w:r>
    </w:p>
    <w:p w:rsidR="002E3723" w:rsidRDefault="002E3723" w:rsidP="003A7318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E51AD">
        <w:rPr>
          <w:rFonts w:ascii="Times New Roman" w:hAnsi="Times New Roman" w:cs="Times New Roman"/>
          <w:sz w:val="28"/>
          <w:szCs w:val="28"/>
          <w:lang w:eastAsia="ru-RU"/>
        </w:rPr>
        <w:t>Поставив переключатель П во 2-ое положение, про</w:t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softHyphen/>
        <w:t>извести разрядку конденсатора.Через каждые 20 сек. з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аписывать показания вольтметра </w:t>
      </w:r>
      <w:r w:rsidRPr="007E51AD">
        <w:rPr>
          <w:rFonts w:ascii="Times New Roman" w:hAnsi="Times New Roman" w:cs="Times New Roman"/>
          <w:sz w:val="28"/>
          <w:szCs w:val="28"/>
          <w:lang w:eastAsia="ru-RU"/>
        </w:rPr>
        <w:t>подключенного к пластинам конденсатора.Для каждого опыта вычислить величину разрядного тока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E3723" w:rsidRDefault="002E3723" w:rsidP="003A7318">
      <w:pPr>
        <w:pStyle w:val="ListParagraph"/>
        <w:spacing w:after="0"/>
        <w:ind w:left="432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_x0000_i1100" type="#_x0000_t75" style="width:63.75pt;height:28.5pt;visibility:visible">
            <v:imagedata r:id="rId52" o:title=""/>
          </v:shape>
        </w:pict>
      </w:r>
    </w:p>
    <w:p w:rsidR="002E3723" w:rsidRPr="00162E71" w:rsidRDefault="002E3723" w:rsidP="003A7318">
      <w:pPr>
        <w:spacing w:after="0"/>
        <w:ind w:firstLine="432"/>
        <w:rPr>
          <w:rFonts w:ascii="Times New Roman" w:hAnsi="Times New Roman" w:cs="Times New Roman"/>
          <w:sz w:val="28"/>
          <w:szCs w:val="28"/>
          <w:lang w:eastAsia="ru-RU"/>
        </w:rPr>
      </w:pPr>
      <w:r w:rsidRPr="00162E71">
        <w:rPr>
          <w:rFonts w:ascii="Times New Roman" w:hAnsi="Times New Roman" w:cs="Times New Roman"/>
          <w:sz w:val="28"/>
          <w:szCs w:val="28"/>
          <w:lang w:eastAsia="ru-RU"/>
        </w:rPr>
        <w:t>Показания приборов и результата расчетов записать в таблицу.</w:t>
      </w:r>
    </w:p>
    <w:p w:rsidR="002E3723" w:rsidRPr="00162E71" w:rsidRDefault="002E3723" w:rsidP="003A7318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62E71">
        <w:rPr>
          <w:rFonts w:ascii="Times New Roman" w:hAnsi="Times New Roman" w:cs="Times New Roman"/>
          <w:sz w:val="28"/>
          <w:szCs w:val="28"/>
          <w:lang w:eastAsia="ru-RU"/>
        </w:rPr>
        <w:t>Выключить рубильник.</w:t>
      </w:r>
    </w:p>
    <w:p w:rsidR="002E3723" w:rsidRDefault="002E3723" w:rsidP="003A7318">
      <w:pPr>
        <w:pStyle w:val="ListParagraph"/>
        <w:numPr>
          <w:ilvl w:val="0"/>
          <w:numId w:val="41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162E71">
        <w:rPr>
          <w:rFonts w:ascii="Times New Roman" w:hAnsi="Times New Roman" w:cs="Times New Roman"/>
          <w:sz w:val="28"/>
          <w:szCs w:val="28"/>
          <w:lang w:eastAsia="ru-RU"/>
        </w:rPr>
        <w:t>По полученным данным построить графики завис</w:t>
      </w:r>
      <w:r>
        <w:rPr>
          <w:rFonts w:ascii="Times New Roman" w:hAnsi="Times New Roman" w:cs="Times New Roman"/>
          <w:sz w:val="28"/>
          <w:szCs w:val="28"/>
          <w:lang w:eastAsia="ru-RU"/>
        </w:rPr>
        <w:t>имости:</w:t>
      </w:r>
    </w:p>
    <w:p w:rsidR="002E3723" w:rsidRDefault="002E3723" w:rsidP="003A7318">
      <w:pPr>
        <w:pStyle w:val="ListParagraph"/>
        <w:spacing w:after="0"/>
        <w:ind w:left="432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_x0000_i1101" type="#_x0000_t75" style="width:217.5pt;height:25.5pt;visibility:visible">
            <v:imagedata r:id="rId50" o:title=""/>
          </v:shape>
        </w:pict>
      </w:r>
    </w:p>
    <w:p w:rsidR="002E3723" w:rsidRDefault="002E3723" w:rsidP="003A7318">
      <w:pPr>
        <w:pStyle w:val="ListParagraph"/>
        <w:spacing w:after="0"/>
        <w:ind w:left="432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 id="_x0000_i1102" type="#_x0000_t75" style="width:376.5pt;height:155.25pt;visibility:visible">
            <v:imagedata r:id="rId53" o:title=""/>
          </v:shape>
        </w:pict>
      </w:r>
    </w:p>
    <w:p w:rsidR="002E3723" w:rsidRPr="00162E71" w:rsidRDefault="002E3723" w:rsidP="003A731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62E71">
        <w:rPr>
          <w:rFonts w:ascii="Times New Roman" w:hAnsi="Times New Roman" w:cs="Times New Roman"/>
          <w:sz w:val="28"/>
          <w:szCs w:val="28"/>
          <w:lang w:eastAsia="ru-RU"/>
        </w:rPr>
        <w:t>10</w:t>
      </w:r>
      <w:r w:rsidRPr="00162E71">
        <w:rPr>
          <w:lang w:eastAsia="ru-RU"/>
        </w:rPr>
        <w:t xml:space="preserve">. </w:t>
      </w:r>
      <w:r w:rsidRPr="00162E71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измерений, расчетов </w:t>
      </w:r>
      <w:r>
        <w:rPr>
          <w:rFonts w:ascii="Times New Roman" w:hAnsi="Times New Roman" w:cs="Times New Roman"/>
          <w:sz w:val="28"/>
          <w:szCs w:val="28"/>
          <w:lang w:eastAsia="ru-RU"/>
        </w:rPr>
        <w:t>и вывода показать преподавателю</w:t>
      </w:r>
      <w:r w:rsidRPr="00162E71">
        <w:rPr>
          <w:rFonts w:ascii="Times New Roman" w:hAnsi="Times New Roman" w:cs="Times New Roman"/>
          <w:sz w:val="28"/>
          <w:szCs w:val="28"/>
          <w:lang w:eastAsia="ru-RU"/>
        </w:rPr>
        <w:t>, после его разрешения разобрать цепь и приве</w:t>
      </w:r>
      <w:r w:rsidRPr="00162E71">
        <w:rPr>
          <w:rFonts w:ascii="Times New Roman" w:hAnsi="Times New Roman" w:cs="Times New Roman"/>
          <w:sz w:val="28"/>
          <w:szCs w:val="28"/>
          <w:lang w:eastAsia="ru-RU"/>
        </w:rPr>
        <w:softHyphen/>
        <w:t>сти в порядок рабочее место.</w:t>
      </w:r>
    </w:p>
    <w:p w:rsidR="002E3723" w:rsidRDefault="002E3723" w:rsidP="003A731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62E71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Содержание отчета.</w:t>
      </w:r>
    </w:p>
    <w:p w:rsidR="002E3723" w:rsidRDefault="002E3723" w:rsidP="003A731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62E71">
        <w:rPr>
          <w:rFonts w:ascii="Times New Roman" w:hAnsi="Times New Roman" w:cs="Times New Roman"/>
          <w:sz w:val="28"/>
          <w:szCs w:val="28"/>
          <w:lang w:eastAsia="ru-RU"/>
        </w:rPr>
        <w:t>Схема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включения приборов, таблица с </w:t>
      </w:r>
      <w:r w:rsidRPr="00162E71">
        <w:rPr>
          <w:rFonts w:ascii="Times New Roman" w:hAnsi="Times New Roman" w:cs="Times New Roman"/>
          <w:sz w:val="28"/>
          <w:szCs w:val="28"/>
          <w:lang w:eastAsia="ru-RU"/>
        </w:rPr>
        <w:t>результатами измерений и расчетов, графики зависимости при заряде и разр</w:t>
      </w:r>
      <w:r>
        <w:rPr>
          <w:rFonts w:ascii="Times New Roman" w:hAnsi="Times New Roman" w:cs="Times New Roman"/>
          <w:sz w:val="28"/>
          <w:szCs w:val="28"/>
          <w:lang w:eastAsia="ru-RU"/>
        </w:rPr>
        <w:t>яде конденсатора и их а</w:t>
      </w:r>
      <w:r w:rsidRPr="00162E71">
        <w:rPr>
          <w:rFonts w:ascii="Times New Roman" w:hAnsi="Times New Roman" w:cs="Times New Roman"/>
          <w:sz w:val="28"/>
          <w:szCs w:val="28"/>
          <w:lang w:eastAsia="ru-RU"/>
        </w:rPr>
        <w:t>нализ.</w:t>
      </w:r>
    </w:p>
    <w:p w:rsidR="002E3723" w:rsidRDefault="002E3723" w:rsidP="003A731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3A731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Pr="00F74AC0" w:rsidRDefault="002E3723" w:rsidP="00F74AC0">
      <w:pPr>
        <w:pStyle w:val="Heading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 w:val="0"/>
          <w:bCs w:val="0"/>
          <w:color w:val="auto"/>
        </w:rPr>
      </w:pPr>
      <w:r w:rsidRPr="00F74AC0">
        <w:rPr>
          <w:color w:val="auto"/>
        </w:rPr>
        <w:t>Информационное обеспечение обучения</w:t>
      </w:r>
    </w:p>
    <w:p w:rsidR="002E3723" w:rsidRPr="00F74AC0" w:rsidRDefault="002E3723" w:rsidP="00F74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E3723" w:rsidRDefault="002E3723" w:rsidP="00F74AC0">
      <w:pPr>
        <w:pStyle w:val="Default"/>
        <w:spacing w:line="360" w:lineRule="auto"/>
        <w:rPr>
          <w:b/>
          <w:bCs/>
          <w:sz w:val="28"/>
          <w:szCs w:val="28"/>
        </w:rPr>
      </w:pPr>
      <w:r w:rsidRPr="00F74AC0">
        <w:rPr>
          <w:sz w:val="28"/>
          <w:szCs w:val="28"/>
        </w:rPr>
        <w:t>Интернет-ресурсы</w:t>
      </w:r>
      <w:r w:rsidRPr="00F74AC0">
        <w:rPr>
          <w:b/>
          <w:bCs/>
          <w:sz w:val="28"/>
          <w:szCs w:val="28"/>
        </w:rPr>
        <w:t xml:space="preserve"> </w:t>
      </w:r>
    </w:p>
    <w:p w:rsidR="002E3723" w:rsidRPr="00F74AC0" w:rsidRDefault="002E3723" w:rsidP="00F74AC0">
      <w:pPr>
        <w:pStyle w:val="Default"/>
        <w:spacing w:line="360" w:lineRule="auto"/>
        <w:rPr>
          <w:sz w:val="28"/>
          <w:szCs w:val="28"/>
        </w:rPr>
      </w:pPr>
    </w:p>
    <w:p w:rsidR="002E3723" w:rsidRPr="00F74AC0" w:rsidRDefault="002E3723" w:rsidP="00F74AC0">
      <w:pPr>
        <w:pStyle w:val="Default"/>
        <w:spacing w:line="360" w:lineRule="auto"/>
        <w:rPr>
          <w:sz w:val="28"/>
          <w:szCs w:val="28"/>
        </w:rPr>
      </w:pPr>
      <w:r w:rsidRPr="00F74AC0">
        <w:rPr>
          <w:sz w:val="28"/>
          <w:szCs w:val="28"/>
        </w:rPr>
        <w:t>1. Видеокурс «Электротехника и электроника». Форма доступа: www.eltray.com.</w:t>
      </w:r>
    </w:p>
    <w:p w:rsidR="002E3723" w:rsidRPr="00F74AC0" w:rsidRDefault="002E3723" w:rsidP="00F74AC0">
      <w:pPr>
        <w:pStyle w:val="Default"/>
        <w:spacing w:line="360" w:lineRule="auto"/>
        <w:rPr>
          <w:sz w:val="28"/>
          <w:szCs w:val="28"/>
        </w:rPr>
      </w:pPr>
      <w:r w:rsidRPr="00F74AC0">
        <w:rPr>
          <w:sz w:val="28"/>
          <w:szCs w:val="28"/>
        </w:rPr>
        <w:t>2. Свободная энциклопедия. Сайт. Форма доступа: http://ru.wikipedia.org.</w:t>
      </w:r>
    </w:p>
    <w:p w:rsidR="002E3723" w:rsidRPr="00F74AC0" w:rsidRDefault="002E3723" w:rsidP="00F74AC0">
      <w:pPr>
        <w:pStyle w:val="Default"/>
        <w:spacing w:line="360" w:lineRule="auto"/>
        <w:rPr>
          <w:sz w:val="28"/>
          <w:szCs w:val="28"/>
        </w:rPr>
      </w:pPr>
      <w:r w:rsidRPr="00F74AC0">
        <w:rPr>
          <w:sz w:val="28"/>
          <w:szCs w:val="28"/>
        </w:rPr>
        <w:t xml:space="preserve">3. «Электро» – журнал. Форма доступа: </w:t>
      </w:r>
      <w:hyperlink r:id="rId54" w:history="1">
        <w:r w:rsidRPr="00F74AC0">
          <w:rPr>
            <w:rStyle w:val="Hyperlink"/>
            <w:sz w:val="28"/>
            <w:szCs w:val="28"/>
          </w:rPr>
          <w:t>www.elektro.elektrozavod.ru</w:t>
        </w:r>
      </w:hyperlink>
      <w:r w:rsidRPr="00F74AC0">
        <w:rPr>
          <w:sz w:val="28"/>
          <w:szCs w:val="28"/>
        </w:rPr>
        <w:t>.</w:t>
      </w:r>
    </w:p>
    <w:p w:rsidR="002E3723" w:rsidRPr="00F74AC0" w:rsidRDefault="002E3723" w:rsidP="00F74AC0">
      <w:pPr>
        <w:pStyle w:val="Default"/>
        <w:spacing w:line="360" w:lineRule="auto"/>
        <w:rPr>
          <w:sz w:val="28"/>
          <w:szCs w:val="28"/>
        </w:rPr>
      </w:pPr>
      <w:r w:rsidRPr="00F74AC0">
        <w:rPr>
          <w:sz w:val="28"/>
          <w:szCs w:val="28"/>
        </w:rPr>
        <w:t>4.</w:t>
      </w:r>
      <w:r w:rsidRPr="00F74AC0">
        <w:rPr>
          <w:sz w:val="28"/>
          <w:szCs w:val="28"/>
          <w:lang w:val="en-US"/>
        </w:rPr>
        <w:t>e</w:t>
      </w:r>
      <w:r w:rsidRPr="00F74AC0">
        <w:rPr>
          <w:sz w:val="28"/>
          <w:szCs w:val="28"/>
        </w:rPr>
        <w:t>.</w:t>
      </w:r>
      <w:r w:rsidRPr="00F74AC0">
        <w:rPr>
          <w:sz w:val="28"/>
          <w:szCs w:val="28"/>
          <w:lang w:val="en-US"/>
        </w:rPr>
        <w:t>lanbook</w:t>
      </w:r>
      <w:r w:rsidRPr="00F74AC0">
        <w:rPr>
          <w:sz w:val="28"/>
          <w:szCs w:val="28"/>
        </w:rPr>
        <w:t>.</w:t>
      </w:r>
      <w:r w:rsidRPr="00F74AC0">
        <w:rPr>
          <w:sz w:val="28"/>
          <w:szCs w:val="28"/>
          <w:lang w:val="en-US"/>
        </w:rPr>
        <w:t>com</w:t>
      </w:r>
    </w:p>
    <w:p w:rsidR="002E3723" w:rsidRPr="00F74AC0" w:rsidRDefault="002E3723" w:rsidP="00F74A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E3723" w:rsidRDefault="002E3723" w:rsidP="00F74AC0">
      <w:pPr>
        <w:shd w:val="clear" w:color="auto" w:fill="FFFFFF"/>
        <w:tabs>
          <w:tab w:val="left" w:pos="-180"/>
        </w:tabs>
        <w:jc w:val="both"/>
        <w:rPr>
          <w:sz w:val="28"/>
          <w:szCs w:val="28"/>
        </w:rPr>
      </w:pPr>
    </w:p>
    <w:p w:rsidR="002E3723" w:rsidRDefault="002E3723" w:rsidP="003A7318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3A7318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162E7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162E71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E3723" w:rsidRDefault="002E3723" w:rsidP="0066707F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2E3723" w:rsidSect="0038360A">
      <w:footerReference w:type="default" r:id="rId5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723" w:rsidRDefault="002E3723" w:rsidP="00A07EA7">
      <w:pPr>
        <w:spacing w:after="0" w:line="240" w:lineRule="auto"/>
      </w:pPr>
      <w:r>
        <w:separator/>
      </w:r>
    </w:p>
  </w:endnote>
  <w:endnote w:type="continuationSeparator" w:id="0">
    <w:p w:rsidR="002E3723" w:rsidRDefault="002E3723" w:rsidP="00A07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723" w:rsidRDefault="002E3723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2E3723" w:rsidRDefault="002E372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723" w:rsidRDefault="002E3723" w:rsidP="00A07EA7">
      <w:pPr>
        <w:spacing w:after="0" w:line="240" w:lineRule="auto"/>
      </w:pPr>
      <w:r>
        <w:separator/>
      </w:r>
    </w:p>
  </w:footnote>
  <w:footnote w:type="continuationSeparator" w:id="0">
    <w:p w:rsidR="002E3723" w:rsidRDefault="002E3723" w:rsidP="00A07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">
    <w:nsid w:val="04364278"/>
    <w:multiLevelType w:val="hybridMultilevel"/>
    <w:tmpl w:val="ADC26A00"/>
    <w:lvl w:ilvl="0" w:tplc="53DC8A0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CA3592"/>
    <w:multiLevelType w:val="hybridMultilevel"/>
    <w:tmpl w:val="8D440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A5E1D"/>
    <w:multiLevelType w:val="hybridMultilevel"/>
    <w:tmpl w:val="A484DD34"/>
    <w:lvl w:ilvl="0" w:tplc="207A2D9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D11F22"/>
    <w:multiLevelType w:val="hybridMultilevel"/>
    <w:tmpl w:val="E8CA2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7D2ECF"/>
    <w:multiLevelType w:val="hybridMultilevel"/>
    <w:tmpl w:val="A99A1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A733B5"/>
    <w:multiLevelType w:val="hybridMultilevel"/>
    <w:tmpl w:val="E83C0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DE50B8"/>
    <w:multiLevelType w:val="hybridMultilevel"/>
    <w:tmpl w:val="E9DC3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D57A3F"/>
    <w:multiLevelType w:val="hybridMultilevel"/>
    <w:tmpl w:val="2B1AE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C17D9"/>
    <w:multiLevelType w:val="hybridMultilevel"/>
    <w:tmpl w:val="3AA8C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470B20"/>
    <w:multiLevelType w:val="hybridMultilevel"/>
    <w:tmpl w:val="E61EC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7A1316"/>
    <w:multiLevelType w:val="hybridMultilevel"/>
    <w:tmpl w:val="F326B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DA5A65"/>
    <w:multiLevelType w:val="hybridMultilevel"/>
    <w:tmpl w:val="07908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563B2E"/>
    <w:multiLevelType w:val="hybridMultilevel"/>
    <w:tmpl w:val="A6826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E8186D"/>
    <w:multiLevelType w:val="hybridMultilevel"/>
    <w:tmpl w:val="6FE65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ED57FB"/>
    <w:multiLevelType w:val="multilevel"/>
    <w:tmpl w:val="0EB47390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FC3046B"/>
    <w:multiLevelType w:val="hybridMultilevel"/>
    <w:tmpl w:val="D0A00F04"/>
    <w:lvl w:ilvl="0" w:tplc="88861C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431ED7"/>
    <w:multiLevelType w:val="hybridMultilevel"/>
    <w:tmpl w:val="4572A940"/>
    <w:lvl w:ilvl="0" w:tplc="960E11C4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7B14BB"/>
    <w:multiLevelType w:val="hybridMultilevel"/>
    <w:tmpl w:val="EF4AADB4"/>
    <w:lvl w:ilvl="0" w:tplc="58E4926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9203BC7"/>
    <w:multiLevelType w:val="hybridMultilevel"/>
    <w:tmpl w:val="F6801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1A55E5"/>
    <w:multiLevelType w:val="hybridMultilevel"/>
    <w:tmpl w:val="B942A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06008B"/>
    <w:multiLevelType w:val="hybridMultilevel"/>
    <w:tmpl w:val="35FC8FFA"/>
    <w:lvl w:ilvl="0" w:tplc="C60A289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265BEF"/>
    <w:multiLevelType w:val="hybridMultilevel"/>
    <w:tmpl w:val="2D604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29076D"/>
    <w:multiLevelType w:val="hybridMultilevel"/>
    <w:tmpl w:val="2466E676"/>
    <w:lvl w:ilvl="0" w:tplc="FA38E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0A6374"/>
    <w:multiLevelType w:val="hybridMultilevel"/>
    <w:tmpl w:val="6C1A819A"/>
    <w:lvl w:ilvl="0" w:tplc="CF0EE93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4A1446"/>
    <w:multiLevelType w:val="hybridMultilevel"/>
    <w:tmpl w:val="F73C7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061F96"/>
    <w:multiLevelType w:val="multilevel"/>
    <w:tmpl w:val="0218CF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/>
        <w:iCs/>
      </w:rPr>
    </w:lvl>
    <w:lvl w:ilvl="1">
      <w:start w:val="1"/>
      <w:numFmt w:val="decimal"/>
      <w:isLgl/>
      <w:lvlText w:val="%1.%2"/>
      <w:lvlJc w:val="left"/>
      <w:pPr>
        <w:ind w:left="2028" w:hanging="13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76" w:hanging="13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24" w:hanging="13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72" w:hanging="13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27">
    <w:nsid w:val="4D630C4C"/>
    <w:multiLevelType w:val="hybridMultilevel"/>
    <w:tmpl w:val="67B8581E"/>
    <w:lvl w:ilvl="0" w:tplc="E852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80715D"/>
    <w:multiLevelType w:val="hybridMultilevel"/>
    <w:tmpl w:val="B426C084"/>
    <w:lvl w:ilvl="0" w:tplc="152814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FD65A2"/>
    <w:multiLevelType w:val="hybridMultilevel"/>
    <w:tmpl w:val="CE04F1BE"/>
    <w:lvl w:ilvl="0" w:tplc="857429B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2" w:hanging="360"/>
      </w:pPr>
    </w:lvl>
    <w:lvl w:ilvl="2" w:tplc="0419001B">
      <w:start w:val="1"/>
      <w:numFmt w:val="lowerRoman"/>
      <w:lvlText w:val="%3."/>
      <w:lvlJc w:val="right"/>
      <w:pPr>
        <w:ind w:left="1872" w:hanging="180"/>
      </w:pPr>
    </w:lvl>
    <w:lvl w:ilvl="3" w:tplc="0419000F">
      <w:start w:val="1"/>
      <w:numFmt w:val="decimal"/>
      <w:lvlText w:val="%4."/>
      <w:lvlJc w:val="left"/>
      <w:pPr>
        <w:ind w:left="2592" w:hanging="360"/>
      </w:pPr>
    </w:lvl>
    <w:lvl w:ilvl="4" w:tplc="04190019">
      <w:start w:val="1"/>
      <w:numFmt w:val="lowerLetter"/>
      <w:lvlText w:val="%5."/>
      <w:lvlJc w:val="left"/>
      <w:pPr>
        <w:ind w:left="3312" w:hanging="360"/>
      </w:pPr>
    </w:lvl>
    <w:lvl w:ilvl="5" w:tplc="0419001B">
      <w:start w:val="1"/>
      <w:numFmt w:val="lowerRoman"/>
      <w:lvlText w:val="%6."/>
      <w:lvlJc w:val="right"/>
      <w:pPr>
        <w:ind w:left="4032" w:hanging="180"/>
      </w:pPr>
    </w:lvl>
    <w:lvl w:ilvl="6" w:tplc="0419000F">
      <w:start w:val="1"/>
      <w:numFmt w:val="decimal"/>
      <w:lvlText w:val="%7."/>
      <w:lvlJc w:val="left"/>
      <w:pPr>
        <w:ind w:left="4752" w:hanging="360"/>
      </w:pPr>
    </w:lvl>
    <w:lvl w:ilvl="7" w:tplc="04190019">
      <w:start w:val="1"/>
      <w:numFmt w:val="lowerLetter"/>
      <w:lvlText w:val="%8."/>
      <w:lvlJc w:val="left"/>
      <w:pPr>
        <w:ind w:left="5472" w:hanging="360"/>
      </w:pPr>
    </w:lvl>
    <w:lvl w:ilvl="8" w:tplc="0419001B">
      <w:start w:val="1"/>
      <w:numFmt w:val="lowerRoman"/>
      <w:lvlText w:val="%9."/>
      <w:lvlJc w:val="right"/>
      <w:pPr>
        <w:ind w:left="6192" w:hanging="180"/>
      </w:pPr>
    </w:lvl>
  </w:abstractNum>
  <w:abstractNum w:abstractNumId="30">
    <w:nsid w:val="5A6A5374"/>
    <w:multiLevelType w:val="hybridMultilevel"/>
    <w:tmpl w:val="3258B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9B05BE"/>
    <w:multiLevelType w:val="hybridMultilevel"/>
    <w:tmpl w:val="461C3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A430CA"/>
    <w:multiLevelType w:val="hybridMultilevel"/>
    <w:tmpl w:val="7AA68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0339BB"/>
    <w:multiLevelType w:val="hybridMultilevel"/>
    <w:tmpl w:val="34CCF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531A84"/>
    <w:multiLevelType w:val="hybridMultilevel"/>
    <w:tmpl w:val="9D9ACCCA"/>
    <w:lvl w:ilvl="0" w:tplc="FE3E5F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A01876"/>
    <w:multiLevelType w:val="hybridMultilevel"/>
    <w:tmpl w:val="03EA6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F50EB"/>
    <w:multiLevelType w:val="hybridMultilevel"/>
    <w:tmpl w:val="BC664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535907"/>
    <w:multiLevelType w:val="hybridMultilevel"/>
    <w:tmpl w:val="CE04F1BE"/>
    <w:lvl w:ilvl="0" w:tplc="857429B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2" w:hanging="360"/>
      </w:pPr>
    </w:lvl>
    <w:lvl w:ilvl="2" w:tplc="0419001B">
      <w:start w:val="1"/>
      <w:numFmt w:val="lowerRoman"/>
      <w:lvlText w:val="%3."/>
      <w:lvlJc w:val="right"/>
      <w:pPr>
        <w:ind w:left="1872" w:hanging="180"/>
      </w:pPr>
    </w:lvl>
    <w:lvl w:ilvl="3" w:tplc="0419000F">
      <w:start w:val="1"/>
      <w:numFmt w:val="decimal"/>
      <w:lvlText w:val="%4."/>
      <w:lvlJc w:val="left"/>
      <w:pPr>
        <w:ind w:left="2592" w:hanging="360"/>
      </w:pPr>
    </w:lvl>
    <w:lvl w:ilvl="4" w:tplc="04190019">
      <w:start w:val="1"/>
      <w:numFmt w:val="lowerLetter"/>
      <w:lvlText w:val="%5."/>
      <w:lvlJc w:val="left"/>
      <w:pPr>
        <w:ind w:left="3312" w:hanging="360"/>
      </w:pPr>
    </w:lvl>
    <w:lvl w:ilvl="5" w:tplc="0419001B">
      <w:start w:val="1"/>
      <w:numFmt w:val="lowerRoman"/>
      <w:lvlText w:val="%6."/>
      <w:lvlJc w:val="right"/>
      <w:pPr>
        <w:ind w:left="4032" w:hanging="180"/>
      </w:pPr>
    </w:lvl>
    <w:lvl w:ilvl="6" w:tplc="0419000F">
      <w:start w:val="1"/>
      <w:numFmt w:val="decimal"/>
      <w:lvlText w:val="%7."/>
      <w:lvlJc w:val="left"/>
      <w:pPr>
        <w:ind w:left="4752" w:hanging="360"/>
      </w:pPr>
    </w:lvl>
    <w:lvl w:ilvl="7" w:tplc="04190019">
      <w:start w:val="1"/>
      <w:numFmt w:val="lowerLetter"/>
      <w:lvlText w:val="%8."/>
      <w:lvlJc w:val="left"/>
      <w:pPr>
        <w:ind w:left="5472" w:hanging="360"/>
      </w:pPr>
    </w:lvl>
    <w:lvl w:ilvl="8" w:tplc="0419001B">
      <w:start w:val="1"/>
      <w:numFmt w:val="lowerRoman"/>
      <w:lvlText w:val="%9."/>
      <w:lvlJc w:val="right"/>
      <w:pPr>
        <w:ind w:left="6192" w:hanging="180"/>
      </w:pPr>
    </w:lvl>
  </w:abstractNum>
  <w:abstractNum w:abstractNumId="38">
    <w:nsid w:val="794B006F"/>
    <w:multiLevelType w:val="hybridMultilevel"/>
    <w:tmpl w:val="46D2797C"/>
    <w:lvl w:ilvl="0" w:tplc="256056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4132A0"/>
    <w:multiLevelType w:val="hybridMultilevel"/>
    <w:tmpl w:val="678CFD02"/>
    <w:lvl w:ilvl="0" w:tplc="EC028E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A2347C"/>
    <w:multiLevelType w:val="hybridMultilevel"/>
    <w:tmpl w:val="4524D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6"/>
  </w:num>
  <w:num w:numId="3">
    <w:abstractNumId w:val="15"/>
  </w:num>
  <w:num w:numId="4">
    <w:abstractNumId w:val="18"/>
  </w:num>
  <w:num w:numId="5">
    <w:abstractNumId w:val="11"/>
  </w:num>
  <w:num w:numId="6">
    <w:abstractNumId w:val="7"/>
  </w:num>
  <w:num w:numId="7">
    <w:abstractNumId w:val="28"/>
  </w:num>
  <w:num w:numId="8">
    <w:abstractNumId w:val="21"/>
  </w:num>
  <w:num w:numId="9">
    <w:abstractNumId w:val="12"/>
  </w:num>
  <w:num w:numId="10">
    <w:abstractNumId w:val="34"/>
  </w:num>
  <w:num w:numId="11">
    <w:abstractNumId w:val="2"/>
  </w:num>
  <w:num w:numId="12">
    <w:abstractNumId w:val="32"/>
  </w:num>
  <w:num w:numId="13">
    <w:abstractNumId w:val="22"/>
  </w:num>
  <w:num w:numId="14">
    <w:abstractNumId w:val="33"/>
  </w:num>
  <w:num w:numId="15">
    <w:abstractNumId w:val="8"/>
  </w:num>
  <w:num w:numId="16">
    <w:abstractNumId w:val="30"/>
  </w:num>
  <w:num w:numId="17">
    <w:abstractNumId w:val="38"/>
  </w:num>
  <w:num w:numId="18">
    <w:abstractNumId w:val="19"/>
  </w:num>
  <w:num w:numId="19">
    <w:abstractNumId w:val="39"/>
  </w:num>
  <w:num w:numId="20">
    <w:abstractNumId w:val="3"/>
  </w:num>
  <w:num w:numId="21">
    <w:abstractNumId w:val="24"/>
  </w:num>
  <w:num w:numId="22">
    <w:abstractNumId w:val="36"/>
  </w:num>
  <w:num w:numId="23">
    <w:abstractNumId w:val="27"/>
  </w:num>
  <w:num w:numId="24">
    <w:abstractNumId w:val="17"/>
  </w:num>
  <w:num w:numId="25">
    <w:abstractNumId w:val="40"/>
  </w:num>
  <w:num w:numId="26">
    <w:abstractNumId w:val="13"/>
  </w:num>
  <w:num w:numId="27">
    <w:abstractNumId w:val="9"/>
  </w:num>
  <w:num w:numId="28">
    <w:abstractNumId w:val="20"/>
  </w:num>
  <w:num w:numId="29">
    <w:abstractNumId w:val="25"/>
  </w:num>
  <w:num w:numId="30">
    <w:abstractNumId w:val="1"/>
  </w:num>
  <w:num w:numId="31">
    <w:abstractNumId w:val="14"/>
  </w:num>
  <w:num w:numId="32">
    <w:abstractNumId w:val="4"/>
  </w:num>
  <w:num w:numId="33">
    <w:abstractNumId w:val="35"/>
  </w:num>
  <w:num w:numId="34">
    <w:abstractNumId w:val="5"/>
  </w:num>
  <w:num w:numId="35">
    <w:abstractNumId w:val="31"/>
  </w:num>
  <w:num w:numId="36">
    <w:abstractNumId w:val="23"/>
  </w:num>
  <w:num w:numId="37">
    <w:abstractNumId w:val="6"/>
  </w:num>
  <w:num w:numId="38">
    <w:abstractNumId w:val="10"/>
  </w:num>
  <w:num w:numId="39">
    <w:abstractNumId w:val="29"/>
  </w:num>
  <w:num w:numId="40">
    <w:abstractNumId w:val="16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5E77"/>
    <w:rsid w:val="00000C25"/>
    <w:rsid w:val="000020A7"/>
    <w:rsid w:val="0000398B"/>
    <w:rsid w:val="0000427D"/>
    <w:rsid w:val="000047DB"/>
    <w:rsid w:val="00004D07"/>
    <w:rsid w:val="00004E3A"/>
    <w:rsid w:val="00006269"/>
    <w:rsid w:val="00007164"/>
    <w:rsid w:val="00007AA7"/>
    <w:rsid w:val="00007B18"/>
    <w:rsid w:val="00010DA4"/>
    <w:rsid w:val="0001212B"/>
    <w:rsid w:val="000135AD"/>
    <w:rsid w:val="00013A34"/>
    <w:rsid w:val="00016093"/>
    <w:rsid w:val="0001716E"/>
    <w:rsid w:val="00017634"/>
    <w:rsid w:val="00017E50"/>
    <w:rsid w:val="000208DD"/>
    <w:rsid w:val="000225C7"/>
    <w:rsid w:val="00022A6A"/>
    <w:rsid w:val="0002419A"/>
    <w:rsid w:val="00024FA7"/>
    <w:rsid w:val="00024FD9"/>
    <w:rsid w:val="00026378"/>
    <w:rsid w:val="000275F6"/>
    <w:rsid w:val="00027916"/>
    <w:rsid w:val="00027E07"/>
    <w:rsid w:val="00030AFF"/>
    <w:rsid w:val="0003123E"/>
    <w:rsid w:val="000313BC"/>
    <w:rsid w:val="00033324"/>
    <w:rsid w:val="000333A7"/>
    <w:rsid w:val="00033C39"/>
    <w:rsid w:val="00034F13"/>
    <w:rsid w:val="00040A33"/>
    <w:rsid w:val="00041DF2"/>
    <w:rsid w:val="00042B97"/>
    <w:rsid w:val="00042F0F"/>
    <w:rsid w:val="00042FF2"/>
    <w:rsid w:val="000436F8"/>
    <w:rsid w:val="000467B8"/>
    <w:rsid w:val="00047B3E"/>
    <w:rsid w:val="00047E54"/>
    <w:rsid w:val="000500F5"/>
    <w:rsid w:val="000509F6"/>
    <w:rsid w:val="00055F8A"/>
    <w:rsid w:val="0005641B"/>
    <w:rsid w:val="00056458"/>
    <w:rsid w:val="0005761B"/>
    <w:rsid w:val="000600AF"/>
    <w:rsid w:val="000601CE"/>
    <w:rsid w:val="00062E0D"/>
    <w:rsid w:val="00064882"/>
    <w:rsid w:val="000656EC"/>
    <w:rsid w:val="00065A18"/>
    <w:rsid w:val="000663F2"/>
    <w:rsid w:val="00066910"/>
    <w:rsid w:val="00072F52"/>
    <w:rsid w:val="0007369E"/>
    <w:rsid w:val="0008296D"/>
    <w:rsid w:val="0009160E"/>
    <w:rsid w:val="000917EF"/>
    <w:rsid w:val="00091CD0"/>
    <w:rsid w:val="000925CE"/>
    <w:rsid w:val="000931AD"/>
    <w:rsid w:val="00094409"/>
    <w:rsid w:val="00096254"/>
    <w:rsid w:val="00097194"/>
    <w:rsid w:val="000A1865"/>
    <w:rsid w:val="000A360A"/>
    <w:rsid w:val="000A445A"/>
    <w:rsid w:val="000A4752"/>
    <w:rsid w:val="000A4ACD"/>
    <w:rsid w:val="000A4BFB"/>
    <w:rsid w:val="000A4EC9"/>
    <w:rsid w:val="000A54BD"/>
    <w:rsid w:val="000B134F"/>
    <w:rsid w:val="000B2480"/>
    <w:rsid w:val="000B35AD"/>
    <w:rsid w:val="000B3DFF"/>
    <w:rsid w:val="000B49EF"/>
    <w:rsid w:val="000B596E"/>
    <w:rsid w:val="000B618B"/>
    <w:rsid w:val="000C082B"/>
    <w:rsid w:val="000C3885"/>
    <w:rsid w:val="000C4EFF"/>
    <w:rsid w:val="000C53C8"/>
    <w:rsid w:val="000C7B66"/>
    <w:rsid w:val="000D106F"/>
    <w:rsid w:val="000D1F41"/>
    <w:rsid w:val="000D1FA3"/>
    <w:rsid w:val="000D28A8"/>
    <w:rsid w:val="000D3E36"/>
    <w:rsid w:val="000D4A85"/>
    <w:rsid w:val="000D4EA4"/>
    <w:rsid w:val="000E066C"/>
    <w:rsid w:val="000E0F5B"/>
    <w:rsid w:val="000E3282"/>
    <w:rsid w:val="000E335E"/>
    <w:rsid w:val="000E35E2"/>
    <w:rsid w:val="000E3F71"/>
    <w:rsid w:val="000E4E2A"/>
    <w:rsid w:val="000E704E"/>
    <w:rsid w:val="000F0F9F"/>
    <w:rsid w:val="000F4A56"/>
    <w:rsid w:val="000F6A5C"/>
    <w:rsid w:val="000F7AA9"/>
    <w:rsid w:val="0010050E"/>
    <w:rsid w:val="001023BF"/>
    <w:rsid w:val="00102A2A"/>
    <w:rsid w:val="00110728"/>
    <w:rsid w:val="001129C7"/>
    <w:rsid w:val="00112E02"/>
    <w:rsid w:val="0011495B"/>
    <w:rsid w:val="00115801"/>
    <w:rsid w:val="0012083F"/>
    <w:rsid w:val="001209B3"/>
    <w:rsid w:val="00123634"/>
    <w:rsid w:val="0012546D"/>
    <w:rsid w:val="00125F1C"/>
    <w:rsid w:val="00125FBA"/>
    <w:rsid w:val="00126594"/>
    <w:rsid w:val="0012699B"/>
    <w:rsid w:val="00126ABF"/>
    <w:rsid w:val="00126C51"/>
    <w:rsid w:val="00127C92"/>
    <w:rsid w:val="00130856"/>
    <w:rsid w:val="00130AE5"/>
    <w:rsid w:val="001319D9"/>
    <w:rsid w:val="00133F55"/>
    <w:rsid w:val="00136374"/>
    <w:rsid w:val="0013692F"/>
    <w:rsid w:val="00140338"/>
    <w:rsid w:val="00140519"/>
    <w:rsid w:val="00141A61"/>
    <w:rsid w:val="00141FD9"/>
    <w:rsid w:val="00142050"/>
    <w:rsid w:val="00143671"/>
    <w:rsid w:val="0014511D"/>
    <w:rsid w:val="0014568E"/>
    <w:rsid w:val="00150A49"/>
    <w:rsid w:val="0015251F"/>
    <w:rsid w:val="00153B1F"/>
    <w:rsid w:val="0015472D"/>
    <w:rsid w:val="0015567B"/>
    <w:rsid w:val="00162BC2"/>
    <w:rsid w:val="00162E71"/>
    <w:rsid w:val="00163A87"/>
    <w:rsid w:val="00163D0D"/>
    <w:rsid w:val="00163F4D"/>
    <w:rsid w:val="00171DFC"/>
    <w:rsid w:val="00172B75"/>
    <w:rsid w:val="00173071"/>
    <w:rsid w:val="0017315F"/>
    <w:rsid w:val="001751F9"/>
    <w:rsid w:val="00175831"/>
    <w:rsid w:val="00175C32"/>
    <w:rsid w:val="0017753B"/>
    <w:rsid w:val="00180074"/>
    <w:rsid w:val="001808C6"/>
    <w:rsid w:val="001809B1"/>
    <w:rsid w:val="001835F0"/>
    <w:rsid w:val="00184D03"/>
    <w:rsid w:val="00185D41"/>
    <w:rsid w:val="00187014"/>
    <w:rsid w:val="00187AE4"/>
    <w:rsid w:val="0019046E"/>
    <w:rsid w:val="00190BF7"/>
    <w:rsid w:val="00192274"/>
    <w:rsid w:val="001933EE"/>
    <w:rsid w:val="001939C4"/>
    <w:rsid w:val="00193F52"/>
    <w:rsid w:val="001960D3"/>
    <w:rsid w:val="001960D7"/>
    <w:rsid w:val="001A097C"/>
    <w:rsid w:val="001A0F0A"/>
    <w:rsid w:val="001A1E5C"/>
    <w:rsid w:val="001A6D52"/>
    <w:rsid w:val="001A7668"/>
    <w:rsid w:val="001B0BAD"/>
    <w:rsid w:val="001B1635"/>
    <w:rsid w:val="001B17A5"/>
    <w:rsid w:val="001B2991"/>
    <w:rsid w:val="001B30F6"/>
    <w:rsid w:val="001B49CB"/>
    <w:rsid w:val="001B60B0"/>
    <w:rsid w:val="001C08D0"/>
    <w:rsid w:val="001C11F7"/>
    <w:rsid w:val="001C2075"/>
    <w:rsid w:val="001C4B9B"/>
    <w:rsid w:val="001C7D02"/>
    <w:rsid w:val="001D08A5"/>
    <w:rsid w:val="001D1116"/>
    <w:rsid w:val="001D118A"/>
    <w:rsid w:val="001D22BF"/>
    <w:rsid w:val="001D3FED"/>
    <w:rsid w:val="001D4341"/>
    <w:rsid w:val="001D4CA3"/>
    <w:rsid w:val="001D6154"/>
    <w:rsid w:val="001E0AF3"/>
    <w:rsid w:val="001E0B45"/>
    <w:rsid w:val="001E414D"/>
    <w:rsid w:val="001E51AF"/>
    <w:rsid w:val="001E6C5F"/>
    <w:rsid w:val="001E6EF3"/>
    <w:rsid w:val="001E7CFD"/>
    <w:rsid w:val="001F07F7"/>
    <w:rsid w:val="001F1ADF"/>
    <w:rsid w:val="001F26F1"/>
    <w:rsid w:val="001F3012"/>
    <w:rsid w:val="001F38DA"/>
    <w:rsid w:val="001F564B"/>
    <w:rsid w:val="001F59D1"/>
    <w:rsid w:val="001F5A33"/>
    <w:rsid w:val="001F603D"/>
    <w:rsid w:val="002030C1"/>
    <w:rsid w:val="00204D14"/>
    <w:rsid w:val="00204DC5"/>
    <w:rsid w:val="0020559D"/>
    <w:rsid w:val="00205D14"/>
    <w:rsid w:val="00206354"/>
    <w:rsid w:val="0020664F"/>
    <w:rsid w:val="002134A1"/>
    <w:rsid w:val="00214D17"/>
    <w:rsid w:val="002151F3"/>
    <w:rsid w:val="00215B05"/>
    <w:rsid w:val="002204A5"/>
    <w:rsid w:val="002205CD"/>
    <w:rsid w:val="002211B6"/>
    <w:rsid w:val="00222F92"/>
    <w:rsid w:val="00223498"/>
    <w:rsid w:val="00223BA4"/>
    <w:rsid w:val="002300B9"/>
    <w:rsid w:val="00230278"/>
    <w:rsid w:val="002308EF"/>
    <w:rsid w:val="00232CCF"/>
    <w:rsid w:val="00232F19"/>
    <w:rsid w:val="0023483B"/>
    <w:rsid w:val="002372B0"/>
    <w:rsid w:val="0023750F"/>
    <w:rsid w:val="00237714"/>
    <w:rsid w:val="00240FB2"/>
    <w:rsid w:val="00241CAA"/>
    <w:rsid w:val="00241FBA"/>
    <w:rsid w:val="00242725"/>
    <w:rsid w:val="00242BE2"/>
    <w:rsid w:val="00243EAD"/>
    <w:rsid w:val="00246E51"/>
    <w:rsid w:val="0024718F"/>
    <w:rsid w:val="00247F9D"/>
    <w:rsid w:val="00250757"/>
    <w:rsid w:val="00251165"/>
    <w:rsid w:val="00252153"/>
    <w:rsid w:val="002534A6"/>
    <w:rsid w:val="002535DA"/>
    <w:rsid w:val="00254AE1"/>
    <w:rsid w:val="00256935"/>
    <w:rsid w:val="00256F68"/>
    <w:rsid w:val="00260280"/>
    <w:rsid w:val="00262475"/>
    <w:rsid w:val="002640CC"/>
    <w:rsid w:val="00265638"/>
    <w:rsid w:val="00266C60"/>
    <w:rsid w:val="00270D35"/>
    <w:rsid w:val="00273BAA"/>
    <w:rsid w:val="00273DC2"/>
    <w:rsid w:val="00273E14"/>
    <w:rsid w:val="002740D8"/>
    <w:rsid w:val="0027426E"/>
    <w:rsid w:val="0027636C"/>
    <w:rsid w:val="002771A8"/>
    <w:rsid w:val="00277EBE"/>
    <w:rsid w:val="0028106E"/>
    <w:rsid w:val="00283F4F"/>
    <w:rsid w:val="002860D7"/>
    <w:rsid w:val="00290186"/>
    <w:rsid w:val="002925A3"/>
    <w:rsid w:val="00293888"/>
    <w:rsid w:val="00293B47"/>
    <w:rsid w:val="00297C27"/>
    <w:rsid w:val="002A02B6"/>
    <w:rsid w:val="002A36EA"/>
    <w:rsid w:val="002B1373"/>
    <w:rsid w:val="002B1B93"/>
    <w:rsid w:val="002B2C24"/>
    <w:rsid w:val="002B2F5E"/>
    <w:rsid w:val="002B3092"/>
    <w:rsid w:val="002B48A3"/>
    <w:rsid w:val="002B4CEB"/>
    <w:rsid w:val="002B5BE9"/>
    <w:rsid w:val="002B74A4"/>
    <w:rsid w:val="002C148C"/>
    <w:rsid w:val="002C45B3"/>
    <w:rsid w:val="002C47CF"/>
    <w:rsid w:val="002C525D"/>
    <w:rsid w:val="002C62C5"/>
    <w:rsid w:val="002D065F"/>
    <w:rsid w:val="002D1A34"/>
    <w:rsid w:val="002D22A4"/>
    <w:rsid w:val="002D26CB"/>
    <w:rsid w:val="002D37D9"/>
    <w:rsid w:val="002D4EBD"/>
    <w:rsid w:val="002D5368"/>
    <w:rsid w:val="002E04A3"/>
    <w:rsid w:val="002E0621"/>
    <w:rsid w:val="002E08AA"/>
    <w:rsid w:val="002E19B8"/>
    <w:rsid w:val="002E30E2"/>
    <w:rsid w:val="002E3723"/>
    <w:rsid w:val="002E3AF8"/>
    <w:rsid w:val="002E44A9"/>
    <w:rsid w:val="002E55D0"/>
    <w:rsid w:val="002E6D58"/>
    <w:rsid w:val="002F00F7"/>
    <w:rsid w:val="002F1453"/>
    <w:rsid w:val="002F1D0F"/>
    <w:rsid w:val="002F3AAC"/>
    <w:rsid w:val="002F56CC"/>
    <w:rsid w:val="002F60E8"/>
    <w:rsid w:val="002F7D03"/>
    <w:rsid w:val="003036F1"/>
    <w:rsid w:val="00303EA0"/>
    <w:rsid w:val="0030564F"/>
    <w:rsid w:val="0030658D"/>
    <w:rsid w:val="00306AAF"/>
    <w:rsid w:val="00306F51"/>
    <w:rsid w:val="003071D8"/>
    <w:rsid w:val="00311F74"/>
    <w:rsid w:val="00313CA6"/>
    <w:rsid w:val="003149BE"/>
    <w:rsid w:val="00314DF3"/>
    <w:rsid w:val="003158AA"/>
    <w:rsid w:val="00315BAA"/>
    <w:rsid w:val="00315CC8"/>
    <w:rsid w:val="003172A3"/>
    <w:rsid w:val="00320253"/>
    <w:rsid w:val="003210C6"/>
    <w:rsid w:val="0032150C"/>
    <w:rsid w:val="003219E1"/>
    <w:rsid w:val="00322DAE"/>
    <w:rsid w:val="00322F6C"/>
    <w:rsid w:val="0032416E"/>
    <w:rsid w:val="00324409"/>
    <w:rsid w:val="00325405"/>
    <w:rsid w:val="00325A37"/>
    <w:rsid w:val="00326C5B"/>
    <w:rsid w:val="0032773E"/>
    <w:rsid w:val="00327E55"/>
    <w:rsid w:val="003323A1"/>
    <w:rsid w:val="003333F6"/>
    <w:rsid w:val="00333FFB"/>
    <w:rsid w:val="00334AEA"/>
    <w:rsid w:val="00334BAA"/>
    <w:rsid w:val="00335439"/>
    <w:rsid w:val="0033674F"/>
    <w:rsid w:val="00337828"/>
    <w:rsid w:val="00341C1C"/>
    <w:rsid w:val="00342696"/>
    <w:rsid w:val="0034402B"/>
    <w:rsid w:val="00346A54"/>
    <w:rsid w:val="00346A6F"/>
    <w:rsid w:val="00350337"/>
    <w:rsid w:val="003575BF"/>
    <w:rsid w:val="0036245F"/>
    <w:rsid w:val="003645D7"/>
    <w:rsid w:val="00367174"/>
    <w:rsid w:val="00367F53"/>
    <w:rsid w:val="00374ECF"/>
    <w:rsid w:val="00376088"/>
    <w:rsid w:val="00377D46"/>
    <w:rsid w:val="0038196B"/>
    <w:rsid w:val="0038360A"/>
    <w:rsid w:val="00384CEE"/>
    <w:rsid w:val="003851AE"/>
    <w:rsid w:val="00387A4A"/>
    <w:rsid w:val="00391E06"/>
    <w:rsid w:val="00392A7A"/>
    <w:rsid w:val="003933E8"/>
    <w:rsid w:val="003937DD"/>
    <w:rsid w:val="00393AE1"/>
    <w:rsid w:val="003969B0"/>
    <w:rsid w:val="00396F11"/>
    <w:rsid w:val="003A45BB"/>
    <w:rsid w:val="003A46AF"/>
    <w:rsid w:val="003A574F"/>
    <w:rsid w:val="003A589F"/>
    <w:rsid w:val="003A6407"/>
    <w:rsid w:val="003A6487"/>
    <w:rsid w:val="003A6834"/>
    <w:rsid w:val="003A6E52"/>
    <w:rsid w:val="003A72BF"/>
    <w:rsid w:val="003A7318"/>
    <w:rsid w:val="003A7A3A"/>
    <w:rsid w:val="003B1532"/>
    <w:rsid w:val="003B67E6"/>
    <w:rsid w:val="003B704C"/>
    <w:rsid w:val="003B77DD"/>
    <w:rsid w:val="003C1E4C"/>
    <w:rsid w:val="003C3547"/>
    <w:rsid w:val="003C3A17"/>
    <w:rsid w:val="003C48D8"/>
    <w:rsid w:val="003D03D9"/>
    <w:rsid w:val="003D1B0D"/>
    <w:rsid w:val="003D2895"/>
    <w:rsid w:val="003D4818"/>
    <w:rsid w:val="003D63A6"/>
    <w:rsid w:val="003D74F5"/>
    <w:rsid w:val="003E0158"/>
    <w:rsid w:val="003E0BE4"/>
    <w:rsid w:val="003E1D7D"/>
    <w:rsid w:val="003E2262"/>
    <w:rsid w:val="003E3526"/>
    <w:rsid w:val="003E5CAA"/>
    <w:rsid w:val="003F0680"/>
    <w:rsid w:val="003F0D3C"/>
    <w:rsid w:val="003F107E"/>
    <w:rsid w:val="003F2A6F"/>
    <w:rsid w:val="003F591A"/>
    <w:rsid w:val="003F74E6"/>
    <w:rsid w:val="003F75B9"/>
    <w:rsid w:val="00400A99"/>
    <w:rsid w:val="00400FC1"/>
    <w:rsid w:val="00403FE2"/>
    <w:rsid w:val="00404738"/>
    <w:rsid w:val="00405903"/>
    <w:rsid w:val="00405C37"/>
    <w:rsid w:val="00406E5D"/>
    <w:rsid w:val="004071B9"/>
    <w:rsid w:val="004127F4"/>
    <w:rsid w:val="00415EDA"/>
    <w:rsid w:val="00420242"/>
    <w:rsid w:val="0042195F"/>
    <w:rsid w:val="00421C0A"/>
    <w:rsid w:val="00425770"/>
    <w:rsid w:val="004266B2"/>
    <w:rsid w:val="00426C16"/>
    <w:rsid w:val="00427B53"/>
    <w:rsid w:val="0043004F"/>
    <w:rsid w:val="0043270E"/>
    <w:rsid w:val="00432CA9"/>
    <w:rsid w:val="0043389A"/>
    <w:rsid w:val="00434366"/>
    <w:rsid w:val="004357E9"/>
    <w:rsid w:val="0043605F"/>
    <w:rsid w:val="004374D6"/>
    <w:rsid w:val="00437CF0"/>
    <w:rsid w:val="00443EA0"/>
    <w:rsid w:val="004442A3"/>
    <w:rsid w:val="00445998"/>
    <w:rsid w:val="00445E31"/>
    <w:rsid w:val="0044646F"/>
    <w:rsid w:val="0045052E"/>
    <w:rsid w:val="00452415"/>
    <w:rsid w:val="00453D5E"/>
    <w:rsid w:val="00454528"/>
    <w:rsid w:val="00454C5F"/>
    <w:rsid w:val="00455A54"/>
    <w:rsid w:val="0045639A"/>
    <w:rsid w:val="00457202"/>
    <w:rsid w:val="0045771B"/>
    <w:rsid w:val="0045775F"/>
    <w:rsid w:val="00457C1E"/>
    <w:rsid w:val="00460EC6"/>
    <w:rsid w:val="0046197D"/>
    <w:rsid w:val="0046212C"/>
    <w:rsid w:val="004647EE"/>
    <w:rsid w:val="00466FAD"/>
    <w:rsid w:val="004705F7"/>
    <w:rsid w:val="00470746"/>
    <w:rsid w:val="00470895"/>
    <w:rsid w:val="00471BF9"/>
    <w:rsid w:val="00471D48"/>
    <w:rsid w:val="00471F51"/>
    <w:rsid w:val="004726E6"/>
    <w:rsid w:val="00472FF5"/>
    <w:rsid w:val="004733D5"/>
    <w:rsid w:val="00477782"/>
    <w:rsid w:val="004811A8"/>
    <w:rsid w:val="004816B7"/>
    <w:rsid w:val="00482F77"/>
    <w:rsid w:val="0048307D"/>
    <w:rsid w:val="00484639"/>
    <w:rsid w:val="00485092"/>
    <w:rsid w:val="004906C8"/>
    <w:rsid w:val="00490AC8"/>
    <w:rsid w:val="00490B3E"/>
    <w:rsid w:val="00491716"/>
    <w:rsid w:val="00494AB1"/>
    <w:rsid w:val="00495904"/>
    <w:rsid w:val="00495E18"/>
    <w:rsid w:val="00496B8F"/>
    <w:rsid w:val="004A10D1"/>
    <w:rsid w:val="004A4521"/>
    <w:rsid w:val="004A7009"/>
    <w:rsid w:val="004B0DC8"/>
    <w:rsid w:val="004B2B51"/>
    <w:rsid w:val="004B3CD1"/>
    <w:rsid w:val="004B4ED6"/>
    <w:rsid w:val="004C0C86"/>
    <w:rsid w:val="004C21A7"/>
    <w:rsid w:val="004C45D3"/>
    <w:rsid w:val="004C4674"/>
    <w:rsid w:val="004C6214"/>
    <w:rsid w:val="004C7751"/>
    <w:rsid w:val="004D10B6"/>
    <w:rsid w:val="004D12ED"/>
    <w:rsid w:val="004D1CFA"/>
    <w:rsid w:val="004D20D9"/>
    <w:rsid w:val="004D3467"/>
    <w:rsid w:val="004D3FBB"/>
    <w:rsid w:val="004D5E0C"/>
    <w:rsid w:val="004E0D66"/>
    <w:rsid w:val="004E5864"/>
    <w:rsid w:val="004E614F"/>
    <w:rsid w:val="004E6C18"/>
    <w:rsid w:val="004E6D51"/>
    <w:rsid w:val="004F0CD4"/>
    <w:rsid w:val="004F11EA"/>
    <w:rsid w:val="004F1460"/>
    <w:rsid w:val="004F2852"/>
    <w:rsid w:val="004F4DCE"/>
    <w:rsid w:val="004F5378"/>
    <w:rsid w:val="0050596C"/>
    <w:rsid w:val="0050634B"/>
    <w:rsid w:val="00507294"/>
    <w:rsid w:val="00510A76"/>
    <w:rsid w:val="00512A2C"/>
    <w:rsid w:val="00512BA8"/>
    <w:rsid w:val="00513170"/>
    <w:rsid w:val="005165EF"/>
    <w:rsid w:val="00517CD9"/>
    <w:rsid w:val="005208A3"/>
    <w:rsid w:val="0052150F"/>
    <w:rsid w:val="00521D28"/>
    <w:rsid w:val="005223CA"/>
    <w:rsid w:val="00522DE4"/>
    <w:rsid w:val="0052373F"/>
    <w:rsid w:val="005249D5"/>
    <w:rsid w:val="005251BC"/>
    <w:rsid w:val="00525A9B"/>
    <w:rsid w:val="00526333"/>
    <w:rsid w:val="005275B1"/>
    <w:rsid w:val="00530759"/>
    <w:rsid w:val="0053162D"/>
    <w:rsid w:val="005344A1"/>
    <w:rsid w:val="00535E8C"/>
    <w:rsid w:val="005376F9"/>
    <w:rsid w:val="00537CCE"/>
    <w:rsid w:val="00540192"/>
    <w:rsid w:val="00541523"/>
    <w:rsid w:val="005434B2"/>
    <w:rsid w:val="005435E4"/>
    <w:rsid w:val="005453B2"/>
    <w:rsid w:val="005465F1"/>
    <w:rsid w:val="00550AD2"/>
    <w:rsid w:val="0055209A"/>
    <w:rsid w:val="005552E3"/>
    <w:rsid w:val="00555872"/>
    <w:rsid w:val="00555FCA"/>
    <w:rsid w:val="0056003E"/>
    <w:rsid w:val="00560606"/>
    <w:rsid w:val="0056079A"/>
    <w:rsid w:val="00560B4F"/>
    <w:rsid w:val="00560FE1"/>
    <w:rsid w:val="005610B9"/>
    <w:rsid w:val="00561762"/>
    <w:rsid w:val="00564C83"/>
    <w:rsid w:val="00564CD6"/>
    <w:rsid w:val="00565B95"/>
    <w:rsid w:val="00566914"/>
    <w:rsid w:val="00567566"/>
    <w:rsid w:val="0056759E"/>
    <w:rsid w:val="00570532"/>
    <w:rsid w:val="00570B69"/>
    <w:rsid w:val="00571D38"/>
    <w:rsid w:val="0057486C"/>
    <w:rsid w:val="00574A98"/>
    <w:rsid w:val="00574B9E"/>
    <w:rsid w:val="005755DF"/>
    <w:rsid w:val="00575CBE"/>
    <w:rsid w:val="0058052D"/>
    <w:rsid w:val="00580592"/>
    <w:rsid w:val="00582F36"/>
    <w:rsid w:val="00584F7D"/>
    <w:rsid w:val="00585CB6"/>
    <w:rsid w:val="00586773"/>
    <w:rsid w:val="00590079"/>
    <w:rsid w:val="00590A9F"/>
    <w:rsid w:val="00592F1A"/>
    <w:rsid w:val="005A0A1F"/>
    <w:rsid w:val="005A2EBC"/>
    <w:rsid w:val="005A666A"/>
    <w:rsid w:val="005A6854"/>
    <w:rsid w:val="005B1843"/>
    <w:rsid w:val="005B33DD"/>
    <w:rsid w:val="005B3B58"/>
    <w:rsid w:val="005B4166"/>
    <w:rsid w:val="005B421B"/>
    <w:rsid w:val="005B4E63"/>
    <w:rsid w:val="005B5300"/>
    <w:rsid w:val="005B6462"/>
    <w:rsid w:val="005C0081"/>
    <w:rsid w:val="005C18E6"/>
    <w:rsid w:val="005C1DC7"/>
    <w:rsid w:val="005C1DFD"/>
    <w:rsid w:val="005C28D1"/>
    <w:rsid w:val="005C42DD"/>
    <w:rsid w:val="005C4943"/>
    <w:rsid w:val="005C532E"/>
    <w:rsid w:val="005D0DB3"/>
    <w:rsid w:val="005D2161"/>
    <w:rsid w:val="005D281E"/>
    <w:rsid w:val="005D3310"/>
    <w:rsid w:val="005D34D4"/>
    <w:rsid w:val="005D382D"/>
    <w:rsid w:val="005D51E8"/>
    <w:rsid w:val="005D720D"/>
    <w:rsid w:val="005D770E"/>
    <w:rsid w:val="005E0EDD"/>
    <w:rsid w:val="005E13D0"/>
    <w:rsid w:val="005E6619"/>
    <w:rsid w:val="005E6B24"/>
    <w:rsid w:val="005E727B"/>
    <w:rsid w:val="005F09BD"/>
    <w:rsid w:val="005F17C5"/>
    <w:rsid w:val="005F227E"/>
    <w:rsid w:val="005F379F"/>
    <w:rsid w:val="005F3884"/>
    <w:rsid w:val="005F4625"/>
    <w:rsid w:val="005F7322"/>
    <w:rsid w:val="005F7ED9"/>
    <w:rsid w:val="006013A6"/>
    <w:rsid w:val="00601868"/>
    <w:rsid w:val="006018B7"/>
    <w:rsid w:val="00601B7C"/>
    <w:rsid w:val="00606925"/>
    <w:rsid w:val="00607139"/>
    <w:rsid w:val="00607180"/>
    <w:rsid w:val="006074F8"/>
    <w:rsid w:val="0060773A"/>
    <w:rsid w:val="00612526"/>
    <w:rsid w:val="006137A2"/>
    <w:rsid w:val="006146B4"/>
    <w:rsid w:val="00615B1D"/>
    <w:rsid w:val="006162D8"/>
    <w:rsid w:val="00620DD3"/>
    <w:rsid w:val="00623629"/>
    <w:rsid w:val="00624382"/>
    <w:rsid w:val="00624531"/>
    <w:rsid w:val="006259F0"/>
    <w:rsid w:val="00625A22"/>
    <w:rsid w:val="006316D6"/>
    <w:rsid w:val="00632D91"/>
    <w:rsid w:val="00633339"/>
    <w:rsid w:val="00634852"/>
    <w:rsid w:val="00634A07"/>
    <w:rsid w:val="00634C33"/>
    <w:rsid w:val="00634DE7"/>
    <w:rsid w:val="00634E15"/>
    <w:rsid w:val="006365C1"/>
    <w:rsid w:val="006377B2"/>
    <w:rsid w:val="006461D7"/>
    <w:rsid w:val="00646384"/>
    <w:rsid w:val="006548DA"/>
    <w:rsid w:val="00655D55"/>
    <w:rsid w:val="00655E8F"/>
    <w:rsid w:val="0066083B"/>
    <w:rsid w:val="00661C21"/>
    <w:rsid w:val="00662B16"/>
    <w:rsid w:val="00663AC8"/>
    <w:rsid w:val="00663BC6"/>
    <w:rsid w:val="00666F46"/>
    <w:rsid w:val="0066707F"/>
    <w:rsid w:val="00667130"/>
    <w:rsid w:val="00667BCB"/>
    <w:rsid w:val="006721A9"/>
    <w:rsid w:val="006722D1"/>
    <w:rsid w:val="00672E21"/>
    <w:rsid w:val="006731D8"/>
    <w:rsid w:val="006752E9"/>
    <w:rsid w:val="0067545B"/>
    <w:rsid w:val="0067782A"/>
    <w:rsid w:val="00681D73"/>
    <w:rsid w:val="006827F7"/>
    <w:rsid w:val="006830A8"/>
    <w:rsid w:val="006843A2"/>
    <w:rsid w:val="00685CF8"/>
    <w:rsid w:val="006867B6"/>
    <w:rsid w:val="00687362"/>
    <w:rsid w:val="00687389"/>
    <w:rsid w:val="00687903"/>
    <w:rsid w:val="00690123"/>
    <w:rsid w:val="006920C0"/>
    <w:rsid w:val="00692638"/>
    <w:rsid w:val="006939DE"/>
    <w:rsid w:val="0069488C"/>
    <w:rsid w:val="006A1E54"/>
    <w:rsid w:val="006A670B"/>
    <w:rsid w:val="006B0FC4"/>
    <w:rsid w:val="006B1D4E"/>
    <w:rsid w:val="006B34F8"/>
    <w:rsid w:val="006B43E8"/>
    <w:rsid w:val="006C143D"/>
    <w:rsid w:val="006C1FBB"/>
    <w:rsid w:val="006C273A"/>
    <w:rsid w:val="006C3539"/>
    <w:rsid w:val="006C3F3D"/>
    <w:rsid w:val="006D3CB2"/>
    <w:rsid w:val="006D46F6"/>
    <w:rsid w:val="006D5485"/>
    <w:rsid w:val="006D7A8B"/>
    <w:rsid w:val="006E0BD2"/>
    <w:rsid w:val="006E3AC0"/>
    <w:rsid w:val="006E7121"/>
    <w:rsid w:val="006E725B"/>
    <w:rsid w:val="006E744D"/>
    <w:rsid w:val="006F0AF3"/>
    <w:rsid w:val="006F0E4C"/>
    <w:rsid w:val="006F180E"/>
    <w:rsid w:val="006F1DE4"/>
    <w:rsid w:val="006F34B3"/>
    <w:rsid w:val="006F5F8C"/>
    <w:rsid w:val="006F5FFA"/>
    <w:rsid w:val="006F63C2"/>
    <w:rsid w:val="00700B09"/>
    <w:rsid w:val="00700E4C"/>
    <w:rsid w:val="007012C9"/>
    <w:rsid w:val="007037A5"/>
    <w:rsid w:val="0070486C"/>
    <w:rsid w:val="007062C0"/>
    <w:rsid w:val="00706D97"/>
    <w:rsid w:val="00706E95"/>
    <w:rsid w:val="00707193"/>
    <w:rsid w:val="007071D2"/>
    <w:rsid w:val="00721FC5"/>
    <w:rsid w:val="007226CD"/>
    <w:rsid w:val="00722B56"/>
    <w:rsid w:val="007236CE"/>
    <w:rsid w:val="00723B95"/>
    <w:rsid w:val="007246FD"/>
    <w:rsid w:val="00725039"/>
    <w:rsid w:val="007262DF"/>
    <w:rsid w:val="00726699"/>
    <w:rsid w:val="00727E6C"/>
    <w:rsid w:val="0073189D"/>
    <w:rsid w:val="00732C0F"/>
    <w:rsid w:val="00733820"/>
    <w:rsid w:val="00735A6D"/>
    <w:rsid w:val="00736003"/>
    <w:rsid w:val="00736660"/>
    <w:rsid w:val="007368E1"/>
    <w:rsid w:val="0074182B"/>
    <w:rsid w:val="00741FB7"/>
    <w:rsid w:val="00743C8B"/>
    <w:rsid w:val="0074401F"/>
    <w:rsid w:val="00744260"/>
    <w:rsid w:val="00745467"/>
    <w:rsid w:val="007522DD"/>
    <w:rsid w:val="00752D66"/>
    <w:rsid w:val="00753F18"/>
    <w:rsid w:val="0075413F"/>
    <w:rsid w:val="00755290"/>
    <w:rsid w:val="00756A2D"/>
    <w:rsid w:val="007575A1"/>
    <w:rsid w:val="007631BD"/>
    <w:rsid w:val="00763CA6"/>
    <w:rsid w:val="00763DEE"/>
    <w:rsid w:val="007650DA"/>
    <w:rsid w:val="0076688B"/>
    <w:rsid w:val="00766FE4"/>
    <w:rsid w:val="00770885"/>
    <w:rsid w:val="007721C7"/>
    <w:rsid w:val="007725D0"/>
    <w:rsid w:val="00773BEA"/>
    <w:rsid w:val="0077420D"/>
    <w:rsid w:val="00775A36"/>
    <w:rsid w:val="00776CD1"/>
    <w:rsid w:val="00776E0B"/>
    <w:rsid w:val="00777BB8"/>
    <w:rsid w:val="00781F54"/>
    <w:rsid w:val="00790D2D"/>
    <w:rsid w:val="00790E9F"/>
    <w:rsid w:val="00796374"/>
    <w:rsid w:val="007963E8"/>
    <w:rsid w:val="00796A83"/>
    <w:rsid w:val="007A1806"/>
    <w:rsid w:val="007A20D4"/>
    <w:rsid w:val="007A2977"/>
    <w:rsid w:val="007A39D6"/>
    <w:rsid w:val="007A7345"/>
    <w:rsid w:val="007A7818"/>
    <w:rsid w:val="007B0970"/>
    <w:rsid w:val="007B3DB5"/>
    <w:rsid w:val="007B4468"/>
    <w:rsid w:val="007B4534"/>
    <w:rsid w:val="007B5D03"/>
    <w:rsid w:val="007B78B8"/>
    <w:rsid w:val="007B7AF7"/>
    <w:rsid w:val="007C087D"/>
    <w:rsid w:val="007C1A81"/>
    <w:rsid w:val="007C2C07"/>
    <w:rsid w:val="007C4300"/>
    <w:rsid w:val="007C4E82"/>
    <w:rsid w:val="007C77EC"/>
    <w:rsid w:val="007D0BD9"/>
    <w:rsid w:val="007D186C"/>
    <w:rsid w:val="007D2399"/>
    <w:rsid w:val="007D2FC5"/>
    <w:rsid w:val="007D58EA"/>
    <w:rsid w:val="007D5B47"/>
    <w:rsid w:val="007D69DF"/>
    <w:rsid w:val="007D6BF6"/>
    <w:rsid w:val="007D724F"/>
    <w:rsid w:val="007D7DEC"/>
    <w:rsid w:val="007E0E3A"/>
    <w:rsid w:val="007E11B6"/>
    <w:rsid w:val="007E25D1"/>
    <w:rsid w:val="007E3955"/>
    <w:rsid w:val="007E51AD"/>
    <w:rsid w:val="007E5617"/>
    <w:rsid w:val="007F293E"/>
    <w:rsid w:val="007F2E73"/>
    <w:rsid w:val="007F4373"/>
    <w:rsid w:val="007F4A96"/>
    <w:rsid w:val="007F5338"/>
    <w:rsid w:val="00801117"/>
    <w:rsid w:val="00801161"/>
    <w:rsid w:val="00801273"/>
    <w:rsid w:val="008016A8"/>
    <w:rsid w:val="00802DE7"/>
    <w:rsid w:val="00803ECF"/>
    <w:rsid w:val="00806A50"/>
    <w:rsid w:val="00807461"/>
    <w:rsid w:val="00807A48"/>
    <w:rsid w:val="008115A3"/>
    <w:rsid w:val="0081516C"/>
    <w:rsid w:val="00815258"/>
    <w:rsid w:val="00816112"/>
    <w:rsid w:val="008230D9"/>
    <w:rsid w:val="00823371"/>
    <w:rsid w:val="00831057"/>
    <w:rsid w:val="00833905"/>
    <w:rsid w:val="00834DB7"/>
    <w:rsid w:val="008402A4"/>
    <w:rsid w:val="008409A8"/>
    <w:rsid w:val="00841CE4"/>
    <w:rsid w:val="00842AC8"/>
    <w:rsid w:val="00844104"/>
    <w:rsid w:val="00845D61"/>
    <w:rsid w:val="00853774"/>
    <w:rsid w:val="00856FD4"/>
    <w:rsid w:val="008579B4"/>
    <w:rsid w:val="00860491"/>
    <w:rsid w:val="008609D5"/>
    <w:rsid w:val="008614BF"/>
    <w:rsid w:val="00861C1A"/>
    <w:rsid w:val="008627DF"/>
    <w:rsid w:val="00862D14"/>
    <w:rsid w:val="00863A3C"/>
    <w:rsid w:val="008708BD"/>
    <w:rsid w:val="00870ED3"/>
    <w:rsid w:val="00871C66"/>
    <w:rsid w:val="00874B97"/>
    <w:rsid w:val="00875071"/>
    <w:rsid w:val="008751AA"/>
    <w:rsid w:val="00876AF3"/>
    <w:rsid w:val="00880159"/>
    <w:rsid w:val="0088079F"/>
    <w:rsid w:val="0088089B"/>
    <w:rsid w:val="008810E5"/>
    <w:rsid w:val="008823EA"/>
    <w:rsid w:val="00885131"/>
    <w:rsid w:val="00885510"/>
    <w:rsid w:val="00886047"/>
    <w:rsid w:val="00886DFA"/>
    <w:rsid w:val="008919C1"/>
    <w:rsid w:val="00893029"/>
    <w:rsid w:val="00894FD3"/>
    <w:rsid w:val="00897826"/>
    <w:rsid w:val="008A34C5"/>
    <w:rsid w:val="008A3CA3"/>
    <w:rsid w:val="008A3E44"/>
    <w:rsid w:val="008A6E78"/>
    <w:rsid w:val="008B1747"/>
    <w:rsid w:val="008B3F01"/>
    <w:rsid w:val="008B54E0"/>
    <w:rsid w:val="008B6D7C"/>
    <w:rsid w:val="008B6FA4"/>
    <w:rsid w:val="008C4BC0"/>
    <w:rsid w:val="008C641E"/>
    <w:rsid w:val="008C713E"/>
    <w:rsid w:val="008D0D51"/>
    <w:rsid w:val="008D2026"/>
    <w:rsid w:val="008D3B4D"/>
    <w:rsid w:val="008D4CCE"/>
    <w:rsid w:val="008D5B09"/>
    <w:rsid w:val="008D6CF0"/>
    <w:rsid w:val="008E03D1"/>
    <w:rsid w:val="008E1B98"/>
    <w:rsid w:val="008E1D6E"/>
    <w:rsid w:val="008E597D"/>
    <w:rsid w:val="008E667D"/>
    <w:rsid w:val="008E6827"/>
    <w:rsid w:val="008F0E82"/>
    <w:rsid w:val="008F32FC"/>
    <w:rsid w:val="008F3E92"/>
    <w:rsid w:val="008F4667"/>
    <w:rsid w:val="008F535D"/>
    <w:rsid w:val="008F5F48"/>
    <w:rsid w:val="008F6236"/>
    <w:rsid w:val="008F77D9"/>
    <w:rsid w:val="0090044F"/>
    <w:rsid w:val="00901795"/>
    <w:rsid w:val="009042B6"/>
    <w:rsid w:val="00904BB6"/>
    <w:rsid w:val="00905342"/>
    <w:rsid w:val="00907707"/>
    <w:rsid w:val="009109AB"/>
    <w:rsid w:val="009121F9"/>
    <w:rsid w:val="00913496"/>
    <w:rsid w:val="009140BB"/>
    <w:rsid w:val="00915389"/>
    <w:rsid w:val="009161C1"/>
    <w:rsid w:val="009164C6"/>
    <w:rsid w:val="0092003E"/>
    <w:rsid w:val="00920830"/>
    <w:rsid w:val="00920DE7"/>
    <w:rsid w:val="00921DA0"/>
    <w:rsid w:val="0092268B"/>
    <w:rsid w:val="00925541"/>
    <w:rsid w:val="00926250"/>
    <w:rsid w:val="00932CC3"/>
    <w:rsid w:val="00934910"/>
    <w:rsid w:val="009350A8"/>
    <w:rsid w:val="00940171"/>
    <w:rsid w:val="00941715"/>
    <w:rsid w:val="009435C0"/>
    <w:rsid w:val="00943D6F"/>
    <w:rsid w:val="00943F51"/>
    <w:rsid w:val="00944BA5"/>
    <w:rsid w:val="009455BE"/>
    <w:rsid w:val="00946C6C"/>
    <w:rsid w:val="00950812"/>
    <w:rsid w:val="009514EF"/>
    <w:rsid w:val="00952854"/>
    <w:rsid w:val="00952C86"/>
    <w:rsid w:val="00953E87"/>
    <w:rsid w:val="00955648"/>
    <w:rsid w:val="00956598"/>
    <w:rsid w:val="00960ECE"/>
    <w:rsid w:val="009629C4"/>
    <w:rsid w:val="00963CA8"/>
    <w:rsid w:val="00964F0A"/>
    <w:rsid w:val="00965A6F"/>
    <w:rsid w:val="009660D9"/>
    <w:rsid w:val="00970865"/>
    <w:rsid w:val="00971C5E"/>
    <w:rsid w:val="009720D5"/>
    <w:rsid w:val="009739BF"/>
    <w:rsid w:val="009752E9"/>
    <w:rsid w:val="00977549"/>
    <w:rsid w:val="00977F47"/>
    <w:rsid w:val="009803D4"/>
    <w:rsid w:val="009805AE"/>
    <w:rsid w:val="00980B84"/>
    <w:rsid w:val="009827A5"/>
    <w:rsid w:val="00984AF3"/>
    <w:rsid w:val="00985DCF"/>
    <w:rsid w:val="0098648B"/>
    <w:rsid w:val="00990507"/>
    <w:rsid w:val="00991053"/>
    <w:rsid w:val="00991F64"/>
    <w:rsid w:val="0099231E"/>
    <w:rsid w:val="0099380F"/>
    <w:rsid w:val="00993F98"/>
    <w:rsid w:val="00996EEB"/>
    <w:rsid w:val="009A130B"/>
    <w:rsid w:val="009A24E7"/>
    <w:rsid w:val="009A31B9"/>
    <w:rsid w:val="009A4241"/>
    <w:rsid w:val="009A46FE"/>
    <w:rsid w:val="009A4D2D"/>
    <w:rsid w:val="009A543D"/>
    <w:rsid w:val="009B003B"/>
    <w:rsid w:val="009B0185"/>
    <w:rsid w:val="009B5D40"/>
    <w:rsid w:val="009B7EF9"/>
    <w:rsid w:val="009C0021"/>
    <w:rsid w:val="009C076E"/>
    <w:rsid w:val="009C143F"/>
    <w:rsid w:val="009C1486"/>
    <w:rsid w:val="009C1E2F"/>
    <w:rsid w:val="009C264F"/>
    <w:rsid w:val="009C3370"/>
    <w:rsid w:val="009C3751"/>
    <w:rsid w:val="009C6A4D"/>
    <w:rsid w:val="009D0D6F"/>
    <w:rsid w:val="009D1C71"/>
    <w:rsid w:val="009D2006"/>
    <w:rsid w:val="009D3F98"/>
    <w:rsid w:val="009D5AF3"/>
    <w:rsid w:val="009E378C"/>
    <w:rsid w:val="009E4464"/>
    <w:rsid w:val="009E4AE2"/>
    <w:rsid w:val="009E7781"/>
    <w:rsid w:val="009F17BE"/>
    <w:rsid w:val="009F460B"/>
    <w:rsid w:val="009F650C"/>
    <w:rsid w:val="009F724D"/>
    <w:rsid w:val="00A009F4"/>
    <w:rsid w:val="00A02766"/>
    <w:rsid w:val="00A02D9F"/>
    <w:rsid w:val="00A04E49"/>
    <w:rsid w:val="00A07197"/>
    <w:rsid w:val="00A077AB"/>
    <w:rsid w:val="00A07EA7"/>
    <w:rsid w:val="00A104C2"/>
    <w:rsid w:val="00A122A3"/>
    <w:rsid w:val="00A12F35"/>
    <w:rsid w:val="00A13BF7"/>
    <w:rsid w:val="00A13C45"/>
    <w:rsid w:val="00A14978"/>
    <w:rsid w:val="00A160D9"/>
    <w:rsid w:val="00A21FA7"/>
    <w:rsid w:val="00A23A57"/>
    <w:rsid w:val="00A23AA4"/>
    <w:rsid w:val="00A24260"/>
    <w:rsid w:val="00A24A1F"/>
    <w:rsid w:val="00A26DE7"/>
    <w:rsid w:val="00A27BEA"/>
    <w:rsid w:val="00A31C56"/>
    <w:rsid w:val="00A3435A"/>
    <w:rsid w:val="00A343B9"/>
    <w:rsid w:val="00A3555E"/>
    <w:rsid w:val="00A35787"/>
    <w:rsid w:val="00A35E6D"/>
    <w:rsid w:val="00A365B4"/>
    <w:rsid w:val="00A36DEC"/>
    <w:rsid w:val="00A37A54"/>
    <w:rsid w:val="00A41D8E"/>
    <w:rsid w:val="00A42D37"/>
    <w:rsid w:val="00A43CE9"/>
    <w:rsid w:val="00A4458F"/>
    <w:rsid w:val="00A44F5F"/>
    <w:rsid w:val="00A463AA"/>
    <w:rsid w:val="00A469AF"/>
    <w:rsid w:val="00A46CDB"/>
    <w:rsid w:val="00A47C43"/>
    <w:rsid w:val="00A53030"/>
    <w:rsid w:val="00A5330E"/>
    <w:rsid w:val="00A53317"/>
    <w:rsid w:val="00A56061"/>
    <w:rsid w:val="00A561D6"/>
    <w:rsid w:val="00A56B17"/>
    <w:rsid w:val="00A577E6"/>
    <w:rsid w:val="00A61729"/>
    <w:rsid w:val="00A625D6"/>
    <w:rsid w:val="00A670BE"/>
    <w:rsid w:val="00A7035B"/>
    <w:rsid w:val="00A70CE6"/>
    <w:rsid w:val="00A716A0"/>
    <w:rsid w:val="00A74EE1"/>
    <w:rsid w:val="00A770CC"/>
    <w:rsid w:val="00A77673"/>
    <w:rsid w:val="00A80860"/>
    <w:rsid w:val="00A80925"/>
    <w:rsid w:val="00A816EF"/>
    <w:rsid w:val="00A83315"/>
    <w:rsid w:val="00A83C9C"/>
    <w:rsid w:val="00A84215"/>
    <w:rsid w:val="00A865EF"/>
    <w:rsid w:val="00A87DDE"/>
    <w:rsid w:val="00A9016D"/>
    <w:rsid w:val="00A93660"/>
    <w:rsid w:val="00A93A94"/>
    <w:rsid w:val="00A95E77"/>
    <w:rsid w:val="00A96A8A"/>
    <w:rsid w:val="00A96C32"/>
    <w:rsid w:val="00A96FD3"/>
    <w:rsid w:val="00A974BE"/>
    <w:rsid w:val="00A97D95"/>
    <w:rsid w:val="00AA1C06"/>
    <w:rsid w:val="00AA1EFC"/>
    <w:rsid w:val="00AA37E2"/>
    <w:rsid w:val="00AA776F"/>
    <w:rsid w:val="00AA7939"/>
    <w:rsid w:val="00AB0686"/>
    <w:rsid w:val="00AB0B03"/>
    <w:rsid w:val="00AB3052"/>
    <w:rsid w:val="00AB335F"/>
    <w:rsid w:val="00AB4B01"/>
    <w:rsid w:val="00AC1BB3"/>
    <w:rsid w:val="00AC2CDC"/>
    <w:rsid w:val="00AC3ED8"/>
    <w:rsid w:val="00AC7CCD"/>
    <w:rsid w:val="00AD2A06"/>
    <w:rsid w:val="00AD2D0A"/>
    <w:rsid w:val="00AD3D4E"/>
    <w:rsid w:val="00AD5B3D"/>
    <w:rsid w:val="00AD780C"/>
    <w:rsid w:val="00AE0E49"/>
    <w:rsid w:val="00AE14EB"/>
    <w:rsid w:val="00AE498E"/>
    <w:rsid w:val="00AE6619"/>
    <w:rsid w:val="00AE6ADE"/>
    <w:rsid w:val="00AE771B"/>
    <w:rsid w:val="00AF3462"/>
    <w:rsid w:val="00AF3511"/>
    <w:rsid w:val="00AF6237"/>
    <w:rsid w:val="00AF6268"/>
    <w:rsid w:val="00AF7D8F"/>
    <w:rsid w:val="00AF7E31"/>
    <w:rsid w:val="00AF7EAE"/>
    <w:rsid w:val="00B00159"/>
    <w:rsid w:val="00B004C6"/>
    <w:rsid w:val="00B00AA4"/>
    <w:rsid w:val="00B014D1"/>
    <w:rsid w:val="00B02293"/>
    <w:rsid w:val="00B0357A"/>
    <w:rsid w:val="00B04BF7"/>
    <w:rsid w:val="00B0510A"/>
    <w:rsid w:val="00B0528E"/>
    <w:rsid w:val="00B059D8"/>
    <w:rsid w:val="00B06823"/>
    <w:rsid w:val="00B07966"/>
    <w:rsid w:val="00B14A98"/>
    <w:rsid w:val="00B151C5"/>
    <w:rsid w:val="00B17DCD"/>
    <w:rsid w:val="00B17DD7"/>
    <w:rsid w:val="00B2054E"/>
    <w:rsid w:val="00B21AE0"/>
    <w:rsid w:val="00B21B3D"/>
    <w:rsid w:val="00B21E92"/>
    <w:rsid w:val="00B224EA"/>
    <w:rsid w:val="00B22F59"/>
    <w:rsid w:val="00B32D28"/>
    <w:rsid w:val="00B33536"/>
    <w:rsid w:val="00B33AC7"/>
    <w:rsid w:val="00B35044"/>
    <w:rsid w:val="00B40BE7"/>
    <w:rsid w:val="00B43EC8"/>
    <w:rsid w:val="00B44582"/>
    <w:rsid w:val="00B47C5C"/>
    <w:rsid w:val="00B52148"/>
    <w:rsid w:val="00B64192"/>
    <w:rsid w:val="00B6534D"/>
    <w:rsid w:val="00B6628C"/>
    <w:rsid w:val="00B674A3"/>
    <w:rsid w:val="00B70615"/>
    <w:rsid w:val="00B70FCB"/>
    <w:rsid w:val="00B714F8"/>
    <w:rsid w:val="00B71725"/>
    <w:rsid w:val="00B72E9B"/>
    <w:rsid w:val="00B76777"/>
    <w:rsid w:val="00B77819"/>
    <w:rsid w:val="00B84D72"/>
    <w:rsid w:val="00B855D2"/>
    <w:rsid w:val="00B85655"/>
    <w:rsid w:val="00B86E3E"/>
    <w:rsid w:val="00B9032A"/>
    <w:rsid w:val="00B9237E"/>
    <w:rsid w:val="00B9265F"/>
    <w:rsid w:val="00B93EB0"/>
    <w:rsid w:val="00B95556"/>
    <w:rsid w:val="00B95655"/>
    <w:rsid w:val="00B95AE4"/>
    <w:rsid w:val="00BA05F7"/>
    <w:rsid w:val="00BA0D44"/>
    <w:rsid w:val="00BA23C9"/>
    <w:rsid w:val="00BA5A8A"/>
    <w:rsid w:val="00BA6DEF"/>
    <w:rsid w:val="00BB0670"/>
    <w:rsid w:val="00BB0BE9"/>
    <w:rsid w:val="00BB21A3"/>
    <w:rsid w:val="00BB3DB7"/>
    <w:rsid w:val="00BB3EA4"/>
    <w:rsid w:val="00BB4848"/>
    <w:rsid w:val="00BB54DD"/>
    <w:rsid w:val="00BB656E"/>
    <w:rsid w:val="00BB752A"/>
    <w:rsid w:val="00BC0A64"/>
    <w:rsid w:val="00BC0C56"/>
    <w:rsid w:val="00BC1843"/>
    <w:rsid w:val="00BC5969"/>
    <w:rsid w:val="00BD1E38"/>
    <w:rsid w:val="00BD2179"/>
    <w:rsid w:val="00BD3B2A"/>
    <w:rsid w:val="00BD4527"/>
    <w:rsid w:val="00BD4979"/>
    <w:rsid w:val="00BE3C9B"/>
    <w:rsid w:val="00BE3FB8"/>
    <w:rsid w:val="00BE48E8"/>
    <w:rsid w:val="00BE4DFC"/>
    <w:rsid w:val="00BE5176"/>
    <w:rsid w:val="00BE6F0D"/>
    <w:rsid w:val="00BE705F"/>
    <w:rsid w:val="00BE7D34"/>
    <w:rsid w:val="00BE7F6C"/>
    <w:rsid w:val="00BF235C"/>
    <w:rsid w:val="00BF3113"/>
    <w:rsid w:val="00BF37F4"/>
    <w:rsid w:val="00BF48D4"/>
    <w:rsid w:val="00BF4CF4"/>
    <w:rsid w:val="00BF5519"/>
    <w:rsid w:val="00BF7217"/>
    <w:rsid w:val="00C00846"/>
    <w:rsid w:val="00C0126C"/>
    <w:rsid w:val="00C018DA"/>
    <w:rsid w:val="00C020E9"/>
    <w:rsid w:val="00C058CB"/>
    <w:rsid w:val="00C0685D"/>
    <w:rsid w:val="00C103BC"/>
    <w:rsid w:val="00C12207"/>
    <w:rsid w:val="00C12523"/>
    <w:rsid w:val="00C12BF6"/>
    <w:rsid w:val="00C135E8"/>
    <w:rsid w:val="00C14210"/>
    <w:rsid w:val="00C1478A"/>
    <w:rsid w:val="00C15AC8"/>
    <w:rsid w:val="00C1640A"/>
    <w:rsid w:val="00C16CB0"/>
    <w:rsid w:val="00C209F5"/>
    <w:rsid w:val="00C21744"/>
    <w:rsid w:val="00C21B39"/>
    <w:rsid w:val="00C22B66"/>
    <w:rsid w:val="00C24172"/>
    <w:rsid w:val="00C24E7D"/>
    <w:rsid w:val="00C30E12"/>
    <w:rsid w:val="00C3376B"/>
    <w:rsid w:val="00C339C6"/>
    <w:rsid w:val="00C33A28"/>
    <w:rsid w:val="00C3400F"/>
    <w:rsid w:val="00C37713"/>
    <w:rsid w:val="00C404CD"/>
    <w:rsid w:val="00C4087A"/>
    <w:rsid w:val="00C408A8"/>
    <w:rsid w:val="00C416D7"/>
    <w:rsid w:val="00C421E0"/>
    <w:rsid w:val="00C4358B"/>
    <w:rsid w:val="00C46071"/>
    <w:rsid w:val="00C5054C"/>
    <w:rsid w:val="00C50F38"/>
    <w:rsid w:val="00C50FEE"/>
    <w:rsid w:val="00C541D3"/>
    <w:rsid w:val="00C5448E"/>
    <w:rsid w:val="00C546C7"/>
    <w:rsid w:val="00C54E72"/>
    <w:rsid w:val="00C562EA"/>
    <w:rsid w:val="00C569E7"/>
    <w:rsid w:val="00C572BC"/>
    <w:rsid w:val="00C6174E"/>
    <w:rsid w:val="00C63546"/>
    <w:rsid w:val="00C67473"/>
    <w:rsid w:val="00C67E09"/>
    <w:rsid w:val="00C714AB"/>
    <w:rsid w:val="00C721C0"/>
    <w:rsid w:val="00C745F1"/>
    <w:rsid w:val="00C74610"/>
    <w:rsid w:val="00C82DFB"/>
    <w:rsid w:val="00C83455"/>
    <w:rsid w:val="00C855DB"/>
    <w:rsid w:val="00C858E6"/>
    <w:rsid w:val="00C864D4"/>
    <w:rsid w:val="00C91225"/>
    <w:rsid w:val="00C93A3C"/>
    <w:rsid w:val="00C9565F"/>
    <w:rsid w:val="00C96F70"/>
    <w:rsid w:val="00CA0244"/>
    <w:rsid w:val="00CA2795"/>
    <w:rsid w:val="00CB0979"/>
    <w:rsid w:val="00CB112F"/>
    <w:rsid w:val="00CB220E"/>
    <w:rsid w:val="00CB26E3"/>
    <w:rsid w:val="00CB27EF"/>
    <w:rsid w:val="00CB2D7A"/>
    <w:rsid w:val="00CB7A58"/>
    <w:rsid w:val="00CB7C6F"/>
    <w:rsid w:val="00CC04BE"/>
    <w:rsid w:val="00CC0720"/>
    <w:rsid w:val="00CC145A"/>
    <w:rsid w:val="00CC1E8E"/>
    <w:rsid w:val="00CC21DA"/>
    <w:rsid w:val="00CC275C"/>
    <w:rsid w:val="00CC33F6"/>
    <w:rsid w:val="00CC5FF5"/>
    <w:rsid w:val="00CD2CD0"/>
    <w:rsid w:val="00CD3B24"/>
    <w:rsid w:val="00CD55B1"/>
    <w:rsid w:val="00CD6C36"/>
    <w:rsid w:val="00CE0FBF"/>
    <w:rsid w:val="00CE2440"/>
    <w:rsid w:val="00CE37BE"/>
    <w:rsid w:val="00CE4A5F"/>
    <w:rsid w:val="00CE5196"/>
    <w:rsid w:val="00CE52AC"/>
    <w:rsid w:val="00CE57ED"/>
    <w:rsid w:val="00CE5A14"/>
    <w:rsid w:val="00CE71C4"/>
    <w:rsid w:val="00CF055E"/>
    <w:rsid w:val="00CF1176"/>
    <w:rsid w:val="00CF1C67"/>
    <w:rsid w:val="00CF6D80"/>
    <w:rsid w:val="00D01DFE"/>
    <w:rsid w:val="00D0269E"/>
    <w:rsid w:val="00D02AD1"/>
    <w:rsid w:val="00D03577"/>
    <w:rsid w:val="00D03BC3"/>
    <w:rsid w:val="00D03ECA"/>
    <w:rsid w:val="00D043EA"/>
    <w:rsid w:val="00D073DD"/>
    <w:rsid w:val="00D07584"/>
    <w:rsid w:val="00D0799D"/>
    <w:rsid w:val="00D139A0"/>
    <w:rsid w:val="00D14E55"/>
    <w:rsid w:val="00D16379"/>
    <w:rsid w:val="00D171D2"/>
    <w:rsid w:val="00D2047A"/>
    <w:rsid w:val="00D2084B"/>
    <w:rsid w:val="00D20BBF"/>
    <w:rsid w:val="00D21E02"/>
    <w:rsid w:val="00D2255B"/>
    <w:rsid w:val="00D24114"/>
    <w:rsid w:val="00D26614"/>
    <w:rsid w:val="00D30C2B"/>
    <w:rsid w:val="00D31934"/>
    <w:rsid w:val="00D32329"/>
    <w:rsid w:val="00D33A05"/>
    <w:rsid w:val="00D36EB5"/>
    <w:rsid w:val="00D37184"/>
    <w:rsid w:val="00D37CCC"/>
    <w:rsid w:val="00D40CF0"/>
    <w:rsid w:val="00D41CF7"/>
    <w:rsid w:val="00D42626"/>
    <w:rsid w:val="00D46F42"/>
    <w:rsid w:val="00D47E99"/>
    <w:rsid w:val="00D51C54"/>
    <w:rsid w:val="00D539BD"/>
    <w:rsid w:val="00D542CC"/>
    <w:rsid w:val="00D55825"/>
    <w:rsid w:val="00D56263"/>
    <w:rsid w:val="00D608C9"/>
    <w:rsid w:val="00D61B3E"/>
    <w:rsid w:val="00D6501D"/>
    <w:rsid w:val="00D65D34"/>
    <w:rsid w:val="00D65F12"/>
    <w:rsid w:val="00D66131"/>
    <w:rsid w:val="00D70341"/>
    <w:rsid w:val="00D717D1"/>
    <w:rsid w:val="00D72C81"/>
    <w:rsid w:val="00D76BCF"/>
    <w:rsid w:val="00D77787"/>
    <w:rsid w:val="00D80B99"/>
    <w:rsid w:val="00D847B3"/>
    <w:rsid w:val="00D87AC8"/>
    <w:rsid w:val="00D90134"/>
    <w:rsid w:val="00D9436E"/>
    <w:rsid w:val="00D94BB9"/>
    <w:rsid w:val="00D9647C"/>
    <w:rsid w:val="00D97224"/>
    <w:rsid w:val="00D97A03"/>
    <w:rsid w:val="00D97AD4"/>
    <w:rsid w:val="00DA012B"/>
    <w:rsid w:val="00DA01ED"/>
    <w:rsid w:val="00DA2617"/>
    <w:rsid w:val="00DA2CD8"/>
    <w:rsid w:val="00DA3C09"/>
    <w:rsid w:val="00DA5C15"/>
    <w:rsid w:val="00DA637C"/>
    <w:rsid w:val="00DA6AF0"/>
    <w:rsid w:val="00DA749A"/>
    <w:rsid w:val="00DB21F1"/>
    <w:rsid w:val="00DB42B1"/>
    <w:rsid w:val="00DB4C6D"/>
    <w:rsid w:val="00DB5458"/>
    <w:rsid w:val="00DB75AB"/>
    <w:rsid w:val="00DC14B3"/>
    <w:rsid w:val="00DC1B15"/>
    <w:rsid w:val="00DC2666"/>
    <w:rsid w:val="00DC44B0"/>
    <w:rsid w:val="00DC6FA5"/>
    <w:rsid w:val="00DD15D1"/>
    <w:rsid w:val="00DD160F"/>
    <w:rsid w:val="00DD210A"/>
    <w:rsid w:val="00DD2335"/>
    <w:rsid w:val="00DD2C63"/>
    <w:rsid w:val="00DD60A1"/>
    <w:rsid w:val="00DE0250"/>
    <w:rsid w:val="00DE1B9C"/>
    <w:rsid w:val="00DE2208"/>
    <w:rsid w:val="00DE37B0"/>
    <w:rsid w:val="00DE4C84"/>
    <w:rsid w:val="00DE5AD6"/>
    <w:rsid w:val="00DE73A6"/>
    <w:rsid w:val="00DF27A5"/>
    <w:rsid w:val="00DF5329"/>
    <w:rsid w:val="00DF631A"/>
    <w:rsid w:val="00DF6F85"/>
    <w:rsid w:val="00E0068A"/>
    <w:rsid w:val="00E011D1"/>
    <w:rsid w:val="00E03286"/>
    <w:rsid w:val="00E0363A"/>
    <w:rsid w:val="00E039FF"/>
    <w:rsid w:val="00E05EA2"/>
    <w:rsid w:val="00E10573"/>
    <w:rsid w:val="00E11873"/>
    <w:rsid w:val="00E12F2D"/>
    <w:rsid w:val="00E13CEC"/>
    <w:rsid w:val="00E14574"/>
    <w:rsid w:val="00E1471A"/>
    <w:rsid w:val="00E15429"/>
    <w:rsid w:val="00E174CB"/>
    <w:rsid w:val="00E21AFB"/>
    <w:rsid w:val="00E22241"/>
    <w:rsid w:val="00E26BEA"/>
    <w:rsid w:val="00E30294"/>
    <w:rsid w:val="00E31FC3"/>
    <w:rsid w:val="00E32C45"/>
    <w:rsid w:val="00E32ED5"/>
    <w:rsid w:val="00E41B56"/>
    <w:rsid w:val="00E42F50"/>
    <w:rsid w:val="00E44511"/>
    <w:rsid w:val="00E44E4D"/>
    <w:rsid w:val="00E47622"/>
    <w:rsid w:val="00E501BF"/>
    <w:rsid w:val="00E51DC0"/>
    <w:rsid w:val="00E52B68"/>
    <w:rsid w:val="00E53EB2"/>
    <w:rsid w:val="00E56CCA"/>
    <w:rsid w:val="00E57C2A"/>
    <w:rsid w:val="00E605AD"/>
    <w:rsid w:val="00E605B2"/>
    <w:rsid w:val="00E6302F"/>
    <w:rsid w:val="00E64F70"/>
    <w:rsid w:val="00E7024F"/>
    <w:rsid w:val="00E704F9"/>
    <w:rsid w:val="00E72B09"/>
    <w:rsid w:val="00E72D79"/>
    <w:rsid w:val="00E73394"/>
    <w:rsid w:val="00E7342A"/>
    <w:rsid w:val="00E74109"/>
    <w:rsid w:val="00E755CF"/>
    <w:rsid w:val="00E76678"/>
    <w:rsid w:val="00E76C5B"/>
    <w:rsid w:val="00E76D7A"/>
    <w:rsid w:val="00E82434"/>
    <w:rsid w:val="00E83210"/>
    <w:rsid w:val="00E8365C"/>
    <w:rsid w:val="00E8440A"/>
    <w:rsid w:val="00E86524"/>
    <w:rsid w:val="00E902D8"/>
    <w:rsid w:val="00E92F6C"/>
    <w:rsid w:val="00E9315B"/>
    <w:rsid w:val="00E93A73"/>
    <w:rsid w:val="00E940F5"/>
    <w:rsid w:val="00E94630"/>
    <w:rsid w:val="00E96BCF"/>
    <w:rsid w:val="00EA2EAB"/>
    <w:rsid w:val="00EA3545"/>
    <w:rsid w:val="00EA3E98"/>
    <w:rsid w:val="00EA467D"/>
    <w:rsid w:val="00EA5BB5"/>
    <w:rsid w:val="00EA5D67"/>
    <w:rsid w:val="00EA6049"/>
    <w:rsid w:val="00EA6524"/>
    <w:rsid w:val="00EB0EEF"/>
    <w:rsid w:val="00EB45CD"/>
    <w:rsid w:val="00EB58C8"/>
    <w:rsid w:val="00EB6D58"/>
    <w:rsid w:val="00EC2988"/>
    <w:rsid w:val="00EC303F"/>
    <w:rsid w:val="00EC310A"/>
    <w:rsid w:val="00EC545F"/>
    <w:rsid w:val="00EC6781"/>
    <w:rsid w:val="00EC73CA"/>
    <w:rsid w:val="00EC7A02"/>
    <w:rsid w:val="00ED0A32"/>
    <w:rsid w:val="00ED0F9B"/>
    <w:rsid w:val="00ED1691"/>
    <w:rsid w:val="00ED1BC5"/>
    <w:rsid w:val="00ED3226"/>
    <w:rsid w:val="00ED377E"/>
    <w:rsid w:val="00ED3930"/>
    <w:rsid w:val="00ED49A2"/>
    <w:rsid w:val="00ED7D68"/>
    <w:rsid w:val="00EE0DF2"/>
    <w:rsid w:val="00EE1E64"/>
    <w:rsid w:val="00EE2C5B"/>
    <w:rsid w:val="00EE2E6A"/>
    <w:rsid w:val="00EE3900"/>
    <w:rsid w:val="00EE406C"/>
    <w:rsid w:val="00EE4856"/>
    <w:rsid w:val="00EE6D5B"/>
    <w:rsid w:val="00EE799C"/>
    <w:rsid w:val="00EF481D"/>
    <w:rsid w:val="00EF611B"/>
    <w:rsid w:val="00EF6AA8"/>
    <w:rsid w:val="00F01192"/>
    <w:rsid w:val="00F019CF"/>
    <w:rsid w:val="00F01CF7"/>
    <w:rsid w:val="00F02811"/>
    <w:rsid w:val="00F0398F"/>
    <w:rsid w:val="00F03B16"/>
    <w:rsid w:val="00F04613"/>
    <w:rsid w:val="00F056BB"/>
    <w:rsid w:val="00F059CF"/>
    <w:rsid w:val="00F063A9"/>
    <w:rsid w:val="00F06DAC"/>
    <w:rsid w:val="00F06E6A"/>
    <w:rsid w:val="00F07117"/>
    <w:rsid w:val="00F107D3"/>
    <w:rsid w:val="00F11891"/>
    <w:rsid w:val="00F11DB9"/>
    <w:rsid w:val="00F127E9"/>
    <w:rsid w:val="00F148B7"/>
    <w:rsid w:val="00F16467"/>
    <w:rsid w:val="00F17192"/>
    <w:rsid w:val="00F20995"/>
    <w:rsid w:val="00F23E7D"/>
    <w:rsid w:val="00F24314"/>
    <w:rsid w:val="00F26CA8"/>
    <w:rsid w:val="00F27B89"/>
    <w:rsid w:val="00F30C74"/>
    <w:rsid w:val="00F30FB1"/>
    <w:rsid w:val="00F31CA1"/>
    <w:rsid w:val="00F341A0"/>
    <w:rsid w:val="00F34B45"/>
    <w:rsid w:val="00F355FE"/>
    <w:rsid w:val="00F40277"/>
    <w:rsid w:val="00F404F9"/>
    <w:rsid w:val="00F405A2"/>
    <w:rsid w:val="00F42115"/>
    <w:rsid w:val="00F42D6D"/>
    <w:rsid w:val="00F43BC1"/>
    <w:rsid w:val="00F44BA0"/>
    <w:rsid w:val="00F44C3F"/>
    <w:rsid w:val="00F4583A"/>
    <w:rsid w:val="00F45AE5"/>
    <w:rsid w:val="00F46110"/>
    <w:rsid w:val="00F46A67"/>
    <w:rsid w:val="00F50564"/>
    <w:rsid w:val="00F50927"/>
    <w:rsid w:val="00F50D28"/>
    <w:rsid w:val="00F51C08"/>
    <w:rsid w:val="00F535FD"/>
    <w:rsid w:val="00F53780"/>
    <w:rsid w:val="00F53824"/>
    <w:rsid w:val="00F57B07"/>
    <w:rsid w:val="00F60503"/>
    <w:rsid w:val="00F61F15"/>
    <w:rsid w:val="00F6226F"/>
    <w:rsid w:val="00F62851"/>
    <w:rsid w:val="00F62E7B"/>
    <w:rsid w:val="00F64489"/>
    <w:rsid w:val="00F72A70"/>
    <w:rsid w:val="00F74AC0"/>
    <w:rsid w:val="00F74EBA"/>
    <w:rsid w:val="00F74F32"/>
    <w:rsid w:val="00F76691"/>
    <w:rsid w:val="00F76B2F"/>
    <w:rsid w:val="00F8012D"/>
    <w:rsid w:val="00F8032C"/>
    <w:rsid w:val="00F81886"/>
    <w:rsid w:val="00F8324B"/>
    <w:rsid w:val="00F8397F"/>
    <w:rsid w:val="00F8671F"/>
    <w:rsid w:val="00F926F7"/>
    <w:rsid w:val="00F92A83"/>
    <w:rsid w:val="00F95125"/>
    <w:rsid w:val="00F969A4"/>
    <w:rsid w:val="00FA0A2D"/>
    <w:rsid w:val="00FA0AB4"/>
    <w:rsid w:val="00FA3D13"/>
    <w:rsid w:val="00FA43B8"/>
    <w:rsid w:val="00FA4ABD"/>
    <w:rsid w:val="00FA5B3A"/>
    <w:rsid w:val="00FA68A1"/>
    <w:rsid w:val="00FA6C3F"/>
    <w:rsid w:val="00FA74A5"/>
    <w:rsid w:val="00FB1213"/>
    <w:rsid w:val="00FB170C"/>
    <w:rsid w:val="00FB1905"/>
    <w:rsid w:val="00FB613C"/>
    <w:rsid w:val="00FC360A"/>
    <w:rsid w:val="00FC38ED"/>
    <w:rsid w:val="00FC506D"/>
    <w:rsid w:val="00FD0311"/>
    <w:rsid w:val="00FD0FCB"/>
    <w:rsid w:val="00FD48D7"/>
    <w:rsid w:val="00FD502F"/>
    <w:rsid w:val="00FD521E"/>
    <w:rsid w:val="00FE1980"/>
    <w:rsid w:val="00FE281E"/>
    <w:rsid w:val="00FE289A"/>
    <w:rsid w:val="00FE4DDB"/>
    <w:rsid w:val="00FE7E26"/>
    <w:rsid w:val="00FF220E"/>
    <w:rsid w:val="00FF2956"/>
    <w:rsid w:val="00FF6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7193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26594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26594"/>
    <w:rPr>
      <w:rFonts w:ascii="Cambria" w:hAnsi="Cambria" w:cs="Cambria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99"/>
    <w:qFormat/>
    <w:rsid w:val="008230D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2151F3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51F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151F3"/>
    <w:rPr>
      <w:color w:val="808080"/>
    </w:rPr>
  </w:style>
  <w:style w:type="paragraph" w:styleId="NoSpacing">
    <w:name w:val="No Spacing"/>
    <w:uiPriority w:val="99"/>
    <w:qFormat/>
    <w:rsid w:val="00126594"/>
    <w:rPr>
      <w:rFonts w:cs="Calibri"/>
      <w:lang w:eastAsia="en-US"/>
    </w:rPr>
  </w:style>
  <w:style w:type="table" w:styleId="TableGrid">
    <w:name w:val="Table Grid"/>
    <w:basedOn w:val="TableNormal"/>
    <w:uiPriority w:val="99"/>
    <w:rsid w:val="00027E07"/>
    <w:rPr>
      <w:rFonts w:ascii="Times New Roman" w:eastAsia="Times New Roman" w:hAnsi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A07EA7"/>
    <w:rPr>
      <w:b/>
      <w:bCs/>
    </w:rPr>
  </w:style>
  <w:style w:type="paragraph" w:styleId="Header">
    <w:name w:val="header"/>
    <w:basedOn w:val="Normal"/>
    <w:link w:val="HeaderChar"/>
    <w:uiPriority w:val="99"/>
    <w:semiHidden/>
    <w:rsid w:val="00A07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07EA7"/>
  </w:style>
  <w:style w:type="paragraph" w:styleId="Footer">
    <w:name w:val="footer"/>
    <w:basedOn w:val="Normal"/>
    <w:link w:val="FooterChar"/>
    <w:uiPriority w:val="99"/>
    <w:rsid w:val="00A07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07EA7"/>
  </w:style>
  <w:style w:type="character" w:styleId="Hyperlink">
    <w:name w:val="Hyperlink"/>
    <w:basedOn w:val="DefaultParagraphFont"/>
    <w:uiPriority w:val="99"/>
    <w:rsid w:val="00F74AC0"/>
    <w:rPr>
      <w:color w:val="0000FF"/>
      <w:u w:val="single"/>
    </w:rPr>
  </w:style>
  <w:style w:type="paragraph" w:customStyle="1" w:styleId="Default">
    <w:name w:val="Default"/>
    <w:uiPriority w:val="99"/>
    <w:rsid w:val="00F74AC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hyperlink" Target="http://www.elektro.elektrozavod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536</TotalTime>
  <Pages>38</Pages>
  <Words>5840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homeg</dc:creator>
  <cp:keywords/>
  <dc:description/>
  <cp:lastModifiedBy>dialog3d</cp:lastModifiedBy>
  <cp:revision>48</cp:revision>
  <cp:lastPrinted>2018-09-17T06:07:00Z</cp:lastPrinted>
  <dcterms:created xsi:type="dcterms:W3CDTF">2015-04-06T13:43:00Z</dcterms:created>
  <dcterms:modified xsi:type="dcterms:W3CDTF">2023-11-07T19:02:00Z</dcterms:modified>
</cp:coreProperties>
</file>